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307798" w14:textId="77777777" w:rsidR="00321571" w:rsidRDefault="00321571" w:rsidP="001419A2">
      <w:pPr>
        <w:spacing w:line="276" w:lineRule="auto"/>
        <w:jc w:val="right"/>
        <w:rPr>
          <w:rFonts w:ascii="Verdana" w:hAnsi="Verdana" w:cstheme="minorHAnsi"/>
          <w:sz w:val="20"/>
          <w:szCs w:val="20"/>
        </w:rPr>
      </w:pPr>
    </w:p>
    <w:p w14:paraId="7B3C4A14" w14:textId="566F3143" w:rsidR="00321571" w:rsidRPr="00321571" w:rsidRDefault="00321571" w:rsidP="00321571">
      <w:pPr>
        <w:spacing w:line="276" w:lineRule="auto"/>
        <w:jc w:val="right"/>
        <w:rPr>
          <w:rFonts w:ascii="Verdana" w:hAnsi="Verdana" w:cstheme="minorHAnsi"/>
          <w:b/>
          <w:sz w:val="20"/>
          <w:szCs w:val="20"/>
        </w:rPr>
      </w:pPr>
      <w:r w:rsidRPr="00321571">
        <w:rPr>
          <w:rFonts w:ascii="Verdana" w:hAnsi="Verdana" w:cstheme="minorHAnsi"/>
          <w:b/>
          <w:sz w:val="20"/>
          <w:szCs w:val="20"/>
        </w:rPr>
        <w:t>Załącznik Nr 3</w:t>
      </w:r>
    </w:p>
    <w:p w14:paraId="52F2DBEC" w14:textId="77777777" w:rsidR="00321571" w:rsidRPr="00321571" w:rsidRDefault="00321571" w:rsidP="00321571">
      <w:pPr>
        <w:spacing w:line="276" w:lineRule="auto"/>
        <w:jc w:val="right"/>
        <w:rPr>
          <w:rFonts w:ascii="Verdana" w:hAnsi="Verdana" w:cstheme="minorHAnsi"/>
          <w:b/>
          <w:sz w:val="20"/>
          <w:szCs w:val="20"/>
        </w:rPr>
      </w:pPr>
      <w:r w:rsidRPr="00321571">
        <w:rPr>
          <w:rFonts w:ascii="Verdana" w:hAnsi="Verdana" w:cstheme="minorHAnsi"/>
          <w:b/>
          <w:sz w:val="20"/>
          <w:szCs w:val="20"/>
        </w:rPr>
        <w:t>Do Regulaminu Zarządzenia nr ………..</w:t>
      </w:r>
    </w:p>
    <w:p w14:paraId="49EBD3E9" w14:textId="77777777" w:rsidR="00321571" w:rsidRPr="00321571" w:rsidRDefault="00321571" w:rsidP="00321571">
      <w:pPr>
        <w:spacing w:line="276" w:lineRule="auto"/>
        <w:jc w:val="right"/>
        <w:rPr>
          <w:rFonts w:ascii="Verdana" w:hAnsi="Verdana" w:cstheme="minorHAnsi"/>
          <w:b/>
          <w:sz w:val="20"/>
          <w:szCs w:val="20"/>
        </w:rPr>
      </w:pPr>
      <w:r w:rsidRPr="00321571">
        <w:rPr>
          <w:rFonts w:ascii="Verdana" w:hAnsi="Verdana" w:cstheme="minorHAnsi"/>
          <w:b/>
          <w:sz w:val="20"/>
          <w:szCs w:val="20"/>
        </w:rPr>
        <w:t>Burmistrza Miasta Szklarskiej Poręby</w:t>
      </w:r>
    </w:p>
    <w:p w14:paraId="6F68DEAD" w14:textId="772D700D" w:rsidR="00321571" w:rsidRPr="00321571" w:rsidRDefault="00321571" w:rsidP="00321571">
      <w:pPr>
        <w:spacing w:line="276" w:lineRule="auto"/>
        <w:jc w:val="right"/>
        <w:rPr>
          <w:rFonts w:ascii="Verdana" w:hAnsi="Verdana" w:cstheme="minorHAnsi"/>
          <w:b/>
          <w:sz w:val="20"/>
          <w:szCs w:val="20"/>
        </w:rPr>
      </w:pPr>
      <w:r w:rsidRPr="00321571">
        <w:rPr>
          <w:rFonts w:ascii="Verdana" w:hAnsi="Verdana" w:cstheme="minorHAnsi"/>
          <w:b/>
          <w:sz w:val="20"/>
          <w:szCs w:val="20"/>
        </w:rPr>
        <w:t>z dnia …………………. r.</w:t>
      </w:r>
    </w:p>
    <w:p w14:paraId="25339899" w14:textId="77777777" w:rsidR="00321571" w:rsidRDefault="00321571" w:rsidP="001419A2">
      <w:pPr>
        <w:spacing w:line="276" w:lineRule="auto"/>
        <w:jc w:val="right"/>
        <w:rPr>
          <w:rFonts w:ascii="Verdana" w:hAnsi="Verdana" w:cstheme="minorHAnsi"/>
          <w:sz w:val="20"/>
          <w:szCs w:val="20"/>
        </w:rPr>
      </w:pPr>
    </w:p>
    <w:p w14:paraId="4771E1E6" w14:textId="77777777" w:rsidR="00321571" w:rsidRDefault="00321571" w:rsidP="001419A2">
      <w:pPr>
        <w:spacing w:line="276" w:lineRule="auto"/>
        <w:jc w:val="right"/>
        <w:rPr>
          <w:rFonts w:ascii="Verdana" w:hAnsi="Verdana" w:cstheme="minorHAnsi"/>
          <w:sz w:val="20"/>
          <w:szCs w:val="20"/>
        </w:rPr>
      </w:pPr>
    </w:p>
    <w:p w14:paraId="76F416DC" w14:textId="77777777" w:rsidR="00321571" w:rsidRDefault="00321571" w:rsidP="001419A2">
      <w:pPr>
        <w:spacing w:line="276" w:lineRule="auto"/>
        <w:jc w:val="right"/>
        <w:rPr>
          <w:rFonts w:ascii="Verdana" w:hAnsi="Verdana" w:cstheme="minorHAnsi"/>
          <w:sz w:val="20"/>
          <w:szCs w:val="20"/>
        </w:rPr>
      </w:pPr>
    </w:p>
    <w:p w14:paraId="0D1DDBC1" w14:textId="77777777" w:rsidR="00321571" w:rsidRDefault="00321571" w:rsidP="001419A2">
      <w:pPr>
        <w:spacing w:line="276" w:lineRule="auto"/>
        <w:jc w:val="right"/>
        <w:rPr>
          <w:rFonts w:ascii="Verdana" w:hAnsi="Verdana" w:cstheme="minorHAnsi"/>
          <w:sz w:val="20"/>
          <w:szCs w:val="20"/>
        </w:rPr>
      </w:pPr>
    </w:p>
    <w:p w14:paraId="527F8F4C" w14:textId="02C1AE56" w:rsidR="003921FD" w:rsidRPr="00660EDA" w:rsidRDefault="00321571" w:rsidP="00321571">
      <w:pPr>
        <w:spacing w:line="276" w:lineRule="auto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                                                                               </w:t>
      </w:r>
      <w:r w:rsidR="00F8158B" w:rsidRPr="00660EDA">
        <w:rPr>
          <w:rFonts w:ascii="Verdana" w:hAnsi="Verdana" w:cstheme="minorHAnsi"/>
          <w:sz w:val="20"/>
          <w:szCs w:val="20"/>
        </w:rPr>
        <w:t>Szklarska Poręba</w:t>
      </w:r>
      <w:r w:rsidR="00D25860" w:rsidRPr="00660EDA">
        <w:rPr>
          <w:rFonts w:ascii="Verdana" w:hAnsi="Verdana" w:cstheme="minorHAnsi"/>
          <w:sz w:val="20"/>
          <w:szCs w:val="20"/>
        </w:rPr>
        <w:t>, dnia</w:t>
      </w:r>
      <w:r w:rsidR="003921FD" w:rsidRPr="00660EDA">
        <w:rPr>
          <w:rFonts w:ascii="Verdana" w:hAnsi="Verdana" w:cstheme="minorHAnsi"/>
          <w:sz w:val="20"/>
          <w:szCs w:val="20"/>
        </w:rPr>
        <w:t>………</w:t>
      </w:r>
      <w:r w:rsidR="00D25860" w:rsidRPr="00660EDA">
        <w:rPr>
          <w:rFonts w:ascii="Verdana" w:hAnsi="Verdana" w:cstheme="minorHAnsi"/>
          <w:sz w:val="20"/>
          <w:szCs w:val="20"/>
        </w:rPr>
        <w:t>.</w:t>
      </w:r>
      <w:r w:rsidR="003921FD" w:rsidRPr="00660EDA">
        <w:rPr>
          <w:rFonts w:ascii="Verdana" w:hAnsi="Verdana" w:cstheme="minorHAnsi"/>
          <w:sz w:val="20"/>
          <w:szCs w:val="20"/>
        </w:rPr>
        <w:t>…………</w:t>
      </w:r>
    </w:p>
    <w:p w14:paraId="1307E8CF" w14:textId="77777777" w:rsidR="00F8158B" w:rsidRPr="00660EDA" w:rsidRDefault="00F8158B" w:rsidP="00F8158B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317AF67C" w14:textId="77777777" w:rsidR="00F8158B" w:rsidRPr="00660EDA" w:rsidRDefault="00F8158B" w:rsidP="00F8158B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 xml:space="preserve">                                                                                          </w:t>
      </w:r>
    </w:p>
    <w:p w14:paraId="04752A50" w14:textId="0A032B42" w:rsidR="003921FD" w:rsidRPr="00660EDA" w:rsidRDefault="00F8158B" w:rsidP="00F8158B">
      <w:pPr>
        <w:spacing w:line="276" w:lineRule="auto"/>
        <w:rPr>
          <w:rFonts w:ascii="Verdana" w:hAnsi="Verdana" w:cstheme="minorHAnsi"/>
          <w:b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 xml:space="preserve">                                                                        </w:t>
      </w:r>
      <w:r w:rsidRPr="00660EDA">
        <w:rPr>
          <w:rFonts w:ascii="Verdana" w:hAnsi="Verdana" w:cstheme="minorHAnsi"/>
          <w:b/>
          <w:sz w:val="20"/>
          <w:szCs w:val="20"/>
        </w:rPr>
        <w:t>Burmistrz Miasta Szklarska Poręba</w:t>
      </w:r>
    </w:p>
    <w:p w14:paraId="70598AE9" w14:textId="0318642F" w:rsidR="003921FD" w:rsidRPr="00660EDA" w:rsidRDefault="00F8158B" w:rsidP="00F8158B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b/>
          <w:sz w:val="20"/>
          <w:szCs w:val="20"/>
        </w:rPr>
        <w:t xml:space="preserve">                                                              </w:t>
      </w:r>
      <w:r w:rsidR="00660EDA">
        <w:rPr>
          <w:rFonts w:ascii="Verdana" w:hAnsi="Verdana" w:cstheme="minorHAnsi"/>
          <w:b/>
          <w:sz w:val="20"/>
          <w:szCs w:val="20"/>
        </w:rPr>
        <w:t xml:space="preserve">            </w:t>
      </w:r>
      <w:r w:rsidR="001419A2" w:rsidRPr="00660EDA">
        <w:rPr>
          <w:rFonts w:ascii="Verdana" w:hAnsi="Verdana" w:cstheme="minorHAnsi"/>
          <w:b/>
          <w:sz w:val="20"/>
          <w:szCs w:val="20"/>
        </w:rPr>
        <w:t xml:space="preserve">ul. </w:t>
      </w:r>
      <w:r w:rsidRPr="00660EDA">
        <w:rPr>
          <w:rFonts w:ascii="Verdana" w:hAnsi="Verdana" w:cstheme="minorHAnsi"/>
          <w:b/>
          <w:sz w:val="20"/>
          <w:szCs w:val="20"/>
        </w:rPr>
        <w:t>Granitowa 2</w:t>
      </w:r>
      <w:r w:rsidR="001419A2" w:rsidRPr="00660EDA">
        <w:rPr>
          <w:rFonts w:ascii="Verdana" w:hAnsi="Verdana" w:cstheme="minorHAnsi"/>
          <w:b/>
          <w:sz w:val="20"/>
          <w:szCs w:val="20"/>
        </w:rPr>
        <w:br/>
      </w:r>
      <w:r w:rsidRPr="00660EDA">
        <w:rPr>
          <w:rFonts w:ascii="Verdana" w:hAnsi="Verdana" w:cstheme="minorHAnsi"/>
          <w:b/>
          <w:sz w:val="20"/>
          <w:szCs w:val="20"/>
        </w:rPr>
        <w:t xml:space="preserve">                                                             </w:t>
      </w:r>
      <w:r w:rsidR="00660EDA">
        <w:rPr>
          <w:rFonts w:ascii="Verdana" w:hAnsi="Verdana" w:cstheme="minorHAnsi"/>
          <w:b/>
          <w:sz w:val="20"/>
          <w:szCs w:val="20"/>
        </w:rPr>
        <w:t xml:space="preserve">             </w:t>
      </w:r>
      <w:r w:rsidRPr="00660EDA">
        <w:rPr>
          <w:rFonts w:ascii="Verdana" w:hAnsi="Verdana" w:cstheme="minorHAnsi"/>
          <w:b/>
          <w:sz w:val="20"/>
          <w:szCs w:val="20"/>
        </w:rPr>
        <w:t>58-580 Szklarska Poręba</w:t>
      </w:r>
      <w:r w:rsidR="001419A2" w:rsidRPr="00660EDA">
        <w:rPr>
          <w:rFonts w:ascii="Verdana" w:hAnsi="Verdana" w:cstheme="minorHAnsi"/>
          <w:b/>
          <w:sz w:val="20"/>
          <w:szCs w:val="20"/>
        </w:rPr>
        <w:t>,</w:t>
      </w:r>
      <w:r w:rsidR="001419A2" w:rsidRPr="00660EDA">
        <w:rPr>
          <w:rFonts w:ascii="Verdana" w:hAnsi="Verdana" w:cstheme="minorHAnsi"/>
          <w:b/>
          <w:sz w:val="20"/>
          <w:szCs w:val="20"/>
        </w:rPr>
        <w:br/>
      </w:r>
    </w:p>
    <w:p w14:paraId="3632F937" w14:textId="77777777" w:rsidR="003921FD" w:rsidRPr="00660EDA" w:rsidRDefault="003921FD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b/>
          <w:sz w:val="20"/>
          <w:szCs w:val="20"/>
        </w:rPr>
        <w:t>WNIOSKODAWCA</w:t>
      </w:r>
      <w:r w:rsidRPr="00660EDA">
        <w:rPr>
          <w:rFonts w:ascii="Verdana" w:hAnsi="Verdana" w:cstheme="minorHAnsi"/>
          <w:sz w:val="20"/>
          <w:szCs w:val="20"/>
        </w:rPr>
        <w:t>: Imię i nazwisko lub nazwa po</w:t>
      </w:r>
      <w:r w:rsidR="00DB50D5" w:rsidRPr="00660EDA">
        <w:rPr>
          <w:rFonts w:ascii="Verdana" w:hAnsi="Verdana" w:cstheme="minorHAnsi"/>
          <w:sz w:val="20"/>
          <w:szCs w:val="20"/>
        </w:rPr>
        <w:t>dmiotu gospodarczego (pieczą</w:t>
      </w:r>
      <w:r w:rsidRPr="00660EDA">
        <w:rPr>
          <w:rFonts w:ascii="Verdana" w:hAnsi="Verdana" w:cstheme="minorHAnsi"/>
          <w:sz w:val="20"/>
          <w:szCs w:val="20"/>
        </w:rPr>
        <w:t>tka):</w:t>
      </w:r>
    </w:p>
    <w:p w14:paraId="5C8F9476" w14:textId="40820DD8" w:rsidR="003921FD" w:rsidRPr="00660EDA" w:rsidRDefault="003921FD" w:rsidP="001419A2">
      <w:pPr>
        <w:spacing w:line="276" w:lineRule="auto"/>
        <w:rPr>
          <w:rFonts w:ascii="Verdana" w:hAnsi="Verdana" w:cstheme="minorHAnsi"/>
          <w:sz w:val="20"/>
          <w:szCs w:val="20"/>
          <w:lang w:val="en-US"/>
        </w:rPr>
      </w:pPr>
      <w:r w:rsidRPr="00660EDA">
        <w:rPr>
          <w:rFonts w:ascii="Verdana" w:hAnsi="Verdana" w:cstheme="minorHAnsi"/>
          <w:sz w:val="20"/>
          <w:szCs w:val="20"/>
          <w:lang w:val="en-US"/>
        </w:rPr>
        <w:t>………………………………</w:t>
      </w:r>
      <w:r w:rsidR="001419A2" w:rsidRPr="00660EDA">
        <w:rPr>
          <w:rFonts w:ascii="Verdana" w:hAnsi="Verdana" w:cstheme="minorHAnsi"/>
          <w:sz w:val="20"/>
          <w:szCs w:val="20"/>
          <w:lang w:val="en-US"/>
        </w:rPr>
        <w:t>……………………………………….</w:t>
      </w:r>
      <w:r w:rsidRPr="00660EDA">
        <w:rPr>
          <w:rFonts w:ascii="Verdana" w:hAnsi="Verdana" w:cstheme="minorHAnsi"/>
          <w:sz w:val="20"/>
          <w:szCs w:val="20"/>
          <w:lang w:val="en-US"/>
        </w:rPr>
        <w:t>…………………………………………………………………..</w:t>
      </w:r>
      <w:r w:rsidR="00E55C04" w:rsidRPr="00660EDA">
        <w:rPr>
          <w:rFonts w:ascii="Verdana" w:hAnsi="Verdana" w:cstheme="minorHAnsi"/>
          <w:sz w:val="20"/>
          <w:szCs w:val="20"/>
          <w:lang w:val="en-US"/>
        </w:rPr>
        <w:t>.</w:t>
      </w:r>
    </w:p>
    <w:p w14:paraId="0B3F58C6" w14:textId="459B372A" w:rsidR="003921FD" w:rsidRPr="00660EDA" w:rsidRDefault="003921FD" w:rsidP="001419A2">
      <w:pPr>
        <w:spacing w:line="276" w:lineRule="auto"/>
        <w:rPr>
          <w:rFonts w:ascii="Verdana" w:hAnsi="Verdana" w:cstheme="minorHAnsi"/>
          <w:sz w:val="20"/>
          <w:szCs w:val="20"/>
          <w:lang w:val="en-US"/>
        </w:rPr>
      </w:pPr>
      <w:r w:rsidRPr="00660EDA">
        <w:rPr>
          <w:rFonts w:ascii="Verdana" w:hAnsi="Verdana" w:cstheme="minorHAnsi"/>
          <w:sz w:val="20"/>
          <w:szCs w:val="20"/>
          <w:lang w:val="en-US"/>
        </w:rPr>
        <w:t>Adres:…………………………………………………………………………………………………………………………………………………………</w:t>
      </w:r>
      <w:r w:rsidR="001419A2" w:rsidRPr="00660EDA">
        <w:rPr>
          <w:rFonts w:ascii="Verdana" w:hAnsi="Verdana" w:cstheme="minorHAnsi"/>
          <w:sz w:val="20"/>
          <w:szCs w:val="20"/>
          <w:lang w:val="en-US"/>
        </w:rPr>
        <w:t>……………………………………………………………………………….</w:t>
      </w:r>
      <w:r w:rsidRPr="00660EDA">
        <w:rPr>
          <w:rFonts w:ascii="Verdana" w:hAnsi="Verdana" w:cstheme="minorHAnsi"/>
          <w:sz w:val="20"/>
          <w:szCs w:val="20"/>
          <w:lang w:val="en-US"/>
        </w:rPr>
        <w:t>……………………………………..</w:t>
      </w:r>
      <w:r w:rsidR="00E55C04" w:rsidRPr="00660EDA">
        <w:rPr>
          <w:rFonts w:ascii="Verdana" w:hAnsi="Verdana" w:cstheme="minorHAnsi"/>
          <w:sz w:val="20"/>
          <w:szCs w:val="20"/>
          <w:lang w:val="en-US"/>
        </w:rPr>
        <w:t>.</w:t>
      </w:r>
    </w:p>
    <w:p w14:paraId="183D589B" w14:textId="63153E5C" w:rsidR="003921FD" w:rsidRPr="00660EDA" w:rsidRDefault="003921FD" w:rsidP="001419A2">
      <w:pPr>
        <w:spacing w:line="276" w:lineRule="auto"/>
        <w:rPr>
          <w:rFonts w:ascii="Verdana" w:hAnsi="Verdana" w:cstheme="minorHAnsi"/>
          <w:sz w:val="20"/>
          <w:szCs w:val="20"/>
          <w:lang w:val="en-US"/>
        </w:rPr>
      </w:pPr>
      <w:r w:rsidRPr="00660EDA">
        <w:rPr>
          <w:rFonts w:ascii="Verdana" w:hAnsi="Verdana" w:cstheme="minorHAnsi"/>
          <w:sz w:val="20"/>
          <w:szCs w:val="20"/>
          <w:lang w:val="en-US"/>
        </w:rPr>
        <w:t>Tel/fax:……………………………………………………………………………</w:t>
      </w:r>
      <w:r w:rsidR="001419A2" w:rsidRPr="00660EDA">
        <w:rPr>
          <w:rFonts w:ascii="Verdana" w:hAnsi="Verdana" w:cstheme="minorHAnsi"/>
          <w:sz w:val="20"/>
          <w:szCs w:val="20"/>
          <w:lang w:val="en-US"/>
        </w:rPr>
        <w:t>…………………………………….</w:t>
      </w:r>
      <w:r w:rsidRPr="00660EDA">
        <w:rPr>
          <w:rFonts w:ascii="Verdana" w:hAnsi="Verdana" w:cstheme="minorHAnsi"/>
          <w:sz w:val="20"/>
          <w:szCs w:val="20"/>
          <w:lang w:val="en-US"/>
        </w:rPr>
        <w:t>……………..</w:t>
      </w:r>
    </w:p>
    <w:p w14:paraId="047D0063" w14:textId="77777777" w:rsidR="003921FD" w:rsidRPr="00660EDA" w:rsidRDefault="003921FD" w:rsidP="001419A2">
      <w:pPr>
        <w:spacing w:line="276" w:lineRule="auto"/>
        <w:rPr>
          <w:rFonts w:ascii="Verdana" w:hAnsi="Verdana" w:cstheme="minorHAnsi"/>
          <w:sz w:val="20"/>
          <w:szCs w:val="20"/>
          <w:lang w:val="en-US"/>
        </w:rPr>
      </w:pPr>
      <w:r w:rsidRPr="00660EDA">
        <w:rPr>
          <w:rFonts w:ascii="Verdana" w:hAnsi="Verdana" w:cstheme="minorHAnsi"/>
          <w:sz w:val="20"/>
          <w:szCs w:val="20"/>
          <w:lang w:val="en-US"/>
        </w:rPr>
        <w:t>NIP:……………………………........</w:t>
      </w:r>
      <w:r w:rsidR="00E55C04" w:rsidRPr="00660EDA">
        <w:rPr>
          <w:rFonts w:ascii="Verdana" w:hAnsi="Verdana" w:cstheme="minorHAnsi"/>
          <w:sz w:val="20"/>
          <w:szCs w:val="20"/>
          <w:lang w:val="en-US"/>
        </w:rPr>
        <w:t>.....REGON………………………………………………</w:t>
      </w:r>
    </w:p>
    <w:p w14:paraId="4A8493C8" w14:textId="77777777" w:rsidR="003921FD" w:rsidRPr="00660EDA" w:rsidRDefault="003921FD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PESEL:</w:t>
      </w:r>
      <w:r w:rsidR="00116EB8" w:rsidRPr="00660EDA">
        <w:rPr>
          <w:rFonts w:ascii="Verdana" w:hAnsi="Verdana" w:cstheme="minorHAnsi"/>
          <w:sz w:val="20"/>
          <w:szCs w:val="20"/>
        </w:rPr>
        <w:t xml:space="preserve"> </w:t>
      </w:r>
      <w:r w:rsidRPr="00660EDA">
        <w:rPr>
          <w:rFonts w:ascii="Verdana" w:hAnsi="Verdana" w:cstheme="minorHAnsi"/>
          <w:sz w:val="20"/>
          <w:szCs w:val="20"/>
        </w:rPr>
        <w:t>……………………………...</w:t>
      </w:r>
    </w:p>
    <w:p w14:paraId="5B2633E0" w14:textId="77777777" w:rsidR="003921FD" w:rsidRPr="00660EDA" w:rsidRDefault="003921FD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KRS:</w:t>
      </w:r>
      <w:r w:rsidR="00116EB8" w:rsidRPr="00660EDA">
        <w:rPr>
          <w:rFonts w:ascii="Verdana" w:hAnsi="Verdana" w:cstheme="minorHAnsi"/>
          <w:sz w:val="20"/>
          <w:szCs w:val="20"/>
        </w:rPr>
        <w:t xml:space="preserve"> </w:t>
      </w:r>
      <w:r w:rsidRPr="00660EDA">
        <w:rPr>
          <w:rFonts w:ascii="Verdana" w:hAnsi="Verdana" w:cstheme="minorHAnsi"/>
          <w:sz w:val="20"/>
          <w:szCs w:val="20"/>
        </w:rPr>
        <w:t>…………………………………</w:t>
      </w:r>
    </w:p>
    <w:p w14:paraId="63A0F882" w14:textId="77777777" w:rsidR="003921FD" w:rsidRPr="00660EDA" w:rsidRDefault="003921FD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 xml:space="preserve">Nr </w:t>
      </w:r>
      <w:r w:rsidR="0033198D" w:rsidRPr="00660EDA">
        <w:rPr>
          <w:rFonts w:ascii="Verdana" w:hAnsi="Verdana" w:cstheme="minorHAnsi"/>
          <w:sz w:val="20"/>
          <w:szCs w:val="20"/>
        </w:rPr>
        <w:t>ewidencji działalności</w:t>
      </w:r>
      <w:r w:rsidR="00116EB8" w:rsidRPr="00660EDA">
        <w:rPr>
          <w:rFonts w:ascii="Verdana" w:hAnsi="Verdana" w:cstheme="minorHAnsi"/>
          <w:sz w:val="20"/>
          <w:szCs w:val="20"/>
        </w:rPr>
        <w:t xml:space="preserve"> gospodarcze</w:t>
      </w:r>
      <w:r w:rsidR="00742FDA" w:rsidRPr="00660EDA">
        <w:rPr>
          <w:rFonts w:ascii="Verdana" w:hAnsi="Verdana" w:cstheme="minorHAnsi"/>
          <w:sz w:val="20"/>
          <w:szCs w:val="20"/>
        </w:rPr>
        <w:t>j</w:t>
      </w:r>
      <w:r w:rsidR="00116EB8" w:rsidRPr="00660EDA">
        <w:rPr>
          <w:rFonts w:ascii="Verdana" w:hAnsi="Verdana" w:cstheme="minorHAnsi"/>
          <w:sz w:val="20"/>
          <w:szCs w:val="20"/>
        </w:rPr>
        <w:t xml:space="preserve">: </w:t>
      </w:r>
      <w:r w:rsidRPr="00660EDA">
        <w:rPr>
          <w:rFonts w:ascii="Verdana" w:hAnsi="Verdana" w:cstheme="minorHAnsi"/>
          <w:sz w:val="20"/>
          <w:szCs w:val="20"/>
        </w:rPr>
        <w:t>………………………………………………………...</w:t>
      </w:r>
    </w:p>
    <w:p w14:paraId="316A6ECA" w14:textId="4A269F5C" w:rsidR="003921FD" w:rsidRPr="00660EDA" w:rsidRDefault="003921FD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5B2913DF" w14:textId="77777777" w:rsidR="003921FD" w:rsidRPr="00660EDA" w:rsidRDefault="003921FD" w:rsidP="001419A2">
      <w:pPr>
        <w:spacing w:line="276" w:lineRule="auto"/>
        <w:jc w:val="center"/>
        <w:rPr>
          <w:rFonts w:ascii="Verdana" w:hAnsi="Verdana" w:cstheme="minorHAnsi"/>
          <w:b/>
          <w:sz w:val="20"/>
          <w:szCs w:val="20"/>
          <w:u w:val="single"/>
        </w:rPr>
      </w:pPr>
      <w:r w:rsidRPr="00660EDA">
        <w:rPr>
          <w:rFonts w:ascii="Verdana" w:hAnsi="Verdana" w:cstheme="minorHAnsi"/>
          <w:b/>
          <w:sz w:val="20"/>
          <w:szCs w:val="20"/>
          <w:u w:val="single"/>
        </w:rPr>
        <w:t>WNIOSEK</w:t>
      </w:r>
    </w:p>
    <w:p w14:paraId="51EC3FB5" w14:textId="77777777" w:rsidR="009772FF" w:rsidRPr="00660EDA" w:rsidRDefault="009772FF" w:rsidP="001419A2">
      <w:pPr>
        <w:spacing w:line="276" w:lineRule="auto"/>
        <w:jc w:val="center"/>
        <w:rPr>
          <w:rFonts w:ascii="Verdana" w:hAnsi="Verdana" w:cstheme="minorHAnsi"/>
          <w:b/>
          <w:sz w:val="20"/>
          <w:szCs w:val="20"/>
        </w:rPr>
      </w:pPr>
      <w:r w:rsidRPr="00660EDA">
        <w:rPr>
          <w:rFonts w:ascii="Verdana" w:hAnsi="Verdana" w:cstheme="minorHAnsi"/>
          <w:b/>
          <w:sz w:val="20"/>
          <w:szCs w:val="20"/>
        </w:rPr>
        <w:t>o wydanie zezwolenia</w:t>
      </w:r>
      <w:r w:rsidR="003921FD" w:rsidRPr="00660EDA">
        <w:rPr>
          <w:rFonts w:ascii="Verdana" w:hAnsi="Verdana" w:cstheme="minorHAnsi"/>
          <w:b/>
          <w:sz w:val="20"/>
          <w:szCs w:val="20"/>
        </w:rPr>
        <w:t xml:space="preserve"> na</w:t>
      </w:r>
      <w:r w:rsidRPr="00660EDA">
        <w:rPr>
          <w:rFonts w:ascii="Verdana" w:hAnsi="Verdana" w:cstheme="minorHAnsi"/>
          <w:b/>
          <w:sz w:val="20"/>
          <w:szCs w:val="20"/>
        </w:rPr>
        <w:t xml:space="preserve"> przejazd</w:t>
      </w:r>
      <w:r w:rsidR="003921FD" w:rsidRPr="00660EDA">
        <w:rPr>
          <w:rFonts w:ascii="Verdana" w:hAnsi="Verdana" w:cstheme="minorHAnsi"/>
          <w:b/>
          <w:sz w:val="20"/>
          <w:szCs w:val="20"/>
        </w:rPr>
        <w:t xml:space="preserve"> </w:t>
      </w:r>
      <w:r w:rsidRPr="00660EDA">
        <w:rPr>
          <w:rFonts w:ascii="Verdana" w:hAnsi="Verdana" w:cstheme="minorHAnsi"/>
          <w:b/>
          <w:sz w:val="20"/>
          <w:szCs w:val="20"/>
        </w:rPr>
        <w:t>pojazdu o masie większej</w:t>
      </w:r>
    </w:p>
    <w:p w14:paraId="6F54D998" w14:textId="41064C41" w:rsidR="003921FD" w:rsidRPr="00660EDA" w:rsidRDefault="009772FF" w:rsidP="001419A2">
      <w:pPr>
        <w:spacing w:line="276" w:lineRule="auto"/>
        <w:jc w:val="center"/>
        <w:rPr>
          <w:rFonts w:ascii="Verdana" w:hAnsi="Verdana" w:cstheme="minorHAnsi"/>
          <w:b/>
          <w:sz w:val="20"/>
          <w:szCs w:val="20"/>
        </w:rPr>
      </w:pPr>
      <w:r w:rsidRPr="00660EDA">
        <w:rPr>
          <w:rFonts w:ascii="Verdana" w:hAnsi="Verdana" w:cstheme="minorHAnsi"/>
          <w:b/>
          <w:sz w:val="20"/>
          <w:szCs w:val="20"/>
        </w:rPr>
        <w:t>niż przewidziana dla danej drogi</w:t>
      </w:r>
    </w:p>
    <w:p w14:paraId="252C8A11" w14:textId="1FC23453" w:rsidR="003921FD" w:rsidRPr="00660EDA" w:rsidRDefault="003921FD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785E065A" w14:textId="77777777" w:rsidR="00D0113E" w:rsidRPr="00660EDA" w:rsidRDefault="00D0113E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38B96CBE" w14:textId="77777777" w:rsidR="003921FD" w:rsidRPr="00660EDA" w:rsidRDefault="002B3D7B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W związku z</w:t>
      </w:r>
      <w:r w:rsidRPr="00660EDA">
        <w:rPr>
          <w:rFonts w:ascii="Verdana" w:hAnsi="Verdana" w:cstheme="minorHAnsi"/>
          <w:sz w:val="20"/>
          <w:szCs w:val="20"/>
          <w:vertAlign w:val="superscript"/>
        </w:rPr>
        <w:t>1</w:t>
      </w:r>
      <w:r w:rsidRPr="00660EDA">
        <w:rPr>
          <w:rFonts w:ascii="Verdana" w:hAnsi="Verdana" w:cstheme="minorHAnsi"/>
          <w:sz w:val="20"/>
          <w:szCs w:val="20"/>
        </w:rPr>
        <w:t>:</w:t>
      </w:r>
    </w:p>
    <w:p w14:paraId="3C8D8233" w14:textId="77777777" w:rsidR="002B3D7B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33198D" w:rsidRPr="00660EDA">
        <w:rPr>
          <w:rFonts w:ascii="Verdana" w:hAnsi="Verdana" w:cstheme="minorHAnsi"/>
          <w:sz w:val="20"/>
          <w:szCs w:val="20"/>
        </w:rPr>
        <w:t>r</w:t>
      </w:r>
      <w:r w:rsidR="002B3D7B" w:rsidRPr="00660EDA">
        <w:rPr>
          <w:rFonts w:ascii="Verdana" w:hAnsi="Verdana" w:cstheme="minorHAnsi"/>
          <w:sz w:val="20"/>
          <w:szCs w:val="20"/>
        </w:rPr>
        <w:t>ealizacją inwestycji budowlanej (jednorodzinnej),</w:t>
      </w:r>
    </w:p>
    <w:p w14:paraId="1BC8BBD1" w14:textId="77777777" w:rsidR="002B3D7B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33198D" w:rsidRPr="00660EDA">
        <w:rPr>
          <w:rFonts w:ascii="Verdana" w:hAnsi="Verdana" w:cstheme="minorHAnsi"/>
          <w:sz w:val="20"/>
          <w:szCs w:val="20"/>
        </w:rPr>
        <w:t>r</w:t>
      </w:r>
      <w:r w:rsidR="002B3D7B" w:rsidRPr="00660EDA">
        <w:rPr>
          <w:rFonts w:ascii="Verdana" w:hAnsi="Verdana" w:cstheme="minorHAnsi"/>
          <w:sz w:val="20"/>
          <w:szCs w:val="20"/>
        </w:rPr>
        <w:t>ealizacją inwestycji budowlanej (wielorodzinnej),</w:t>
      </w:r>
    </w:p>
    <w:p w14:paraId="7ED9F9DE" w14:textId="77777777" w:rsidR="002B3D7B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33198D" w:rsidRPr="00660EDA">
        <w:rPr>
          <w:rFonts w:ascii="Verdana" w:hAnsi="Verdana" w:cstheme="minorHAnsi"/>
          <w:sz w:val="20"/>
          <w:szCs w:val="20"/>
        </w:rPr>
        <w:t>r</w:t>
      </w:r>
      <w:r w:rsidR="002B3D7B" w:rsidRPr="00660EDA">
        <w:rPr>
          <w:rFonts w:ascii="Verdana" w:hAnsi="Verdana" w:cstheme="minorHAnsi"/>
          <w:sz w:val="20"/>
          <w:szCs w:val="20"/>
        </w:rPr>
        <w:t xml:space="preserve">ealizacją </w:t>
      </w:r>
      <w:r w:rsidRPr="00660EDA">
        <w:rPr>
          <w:rFonts w:ascii="Verdana" w:hAnsi="Verdana" w:cstheme="minorHAnsi"/>
          <w:sz w:val="20"/>
          <w:szCs w:val="20"/>
        </w:rPr>
        <w:t xml:space="preserve">innej inwestycji </w:t>
      </w:r>
      <w:r w:rsidR="002B3D7B" w:rsidRPr="00660EDA">
        <w:rPr>
          <w:rFonts w:ascii="Verdana" w:hAnsi="Verdana" w:cstheme="minorHAnsi"/>
          <w:sz w:val="20"/>
          <w:szCs w:val="20"/>
        </w:rPr>
        <w:t>budowlanej:……</w:t>
      </w:r>
      <w:r w:rsidR="0033198D" w:rsidRPr="00660EDA">
        <w:rPr>
          <w:rFonts w:ascii="Verdana" w:hAnsi="Verdana" w:cstheme="minorHAnsi"/>
          <w:sz w:val="20"/>
          <w:szCs w:val="20"/>
        </w:rPr>
        <w:t>...........................................................................</w:t>
      </w:r>
    </w:p>
    <w:p w14:paraId="0B53BBA7" w14:textId="77777777" w:rsidR="002B3D7B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33198D" w:rsidRPr="00660EDA">
        <w:rPr>
          <w:rFonts w:ascii="Verdana" w:hAnsi="Verdana" w:cstheme="minorHAnsi"/>
          <w:sz w:val="20"/>
          <w:szCs w:val="20"/>
        </w:rPr>
        <w:t>u</w:t>
      </w:r>
      <w:r w:rsidR="002B3D7B" w:rsidRPr="00660EDA">
        <w:rPr>
          <w:rFonts w:ascii="Verdana" w:hAnsi="Verdana" w:cstheme="minorHAnsi"/>
          <w:sz w:val="20"/>
          <w:szCs w:val="20"/>
        </w:rPr>
        <w:t>porządkowaniem działki,</w:t>
      </w:r>
    </w:p>
    <w:p w14:paraId="2652AED7" w14:textId="77777777" w:rsidR="002B3D7B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33198D" w:rsidRPr="00660EDA">
        <w:rPr>
          <w:rFonts w:ascii="Verdana" w:hAnsi="Verdana" w:cstheme="minorHAnsi"/>
          <w:sz w:val="20"/>
          <w:szCs w:val="20"/>
        </w:rPr>
        <w:t>p</w:t>
      </w:r>
      <w:r w:rsidR="002B3D7B" w:rsidRPr="00660EDA">
        <w:rPr>
          <w:rFonts w:ascii="Verdana" w:hAnsi="Verdana" w:cstheme="minorHAnsi"/>
          <w:sz w:val="20"/>
          <w:szCs w:val="20"/>
        </w:rPr>
        <w:t>rowadzeniem gospodarstwa rolniczego,</w:t>
      </w:r>
    </w:p>
    <w:p w14:paraId="4D0A3849" w14:textId="77777777" w:rsidR="002B3D7B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33198D" w:rsidRPr="00660EDA">
        <w:rPr>
          <w:rFonts w:ascii="Verdana" w:hAnsi="Verdana" w:cstheme="minorHAnsi"/>
          <w:sz w:val="20"/>
          <w:szCs w:val="20"/>
        </w:rPr>
        <w:t>p</w:t>
      </w:r>
      <w:r w:rsidR="002B3D7B" w:rsidRPr="00660EDA">
        <w:rPr>
          <w:rFonts w:ascii="Verdana" w:hAnsi="Verdana" w:cstheme="minorHAnsi"/>
          <w:sz w:val="20"/>
          <w:szCs w:val="20"/>
        </w:rPr>
        <w:t>rowadzeniem działalności gospodarczej,</w:t>
      </w:r>
    </w:p>
    <w:p w14:paraId="1C1E1B9E" w14:textId="77777777" w:rsidR="002B3D7B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33198D" w:rsidRPr="00660EDA">
        <w:rPr>
          <w:rFonts w:ascii="Verdana" w:hAnsi="Verdana" w:cstheme="minorHAnsi"/>
          <w:sz w:val="20"/>
          <w:szCs w:val="20"/>
        </w:rPr>
        <w:t>o</w:t>
      </w:r>
      <w:r w:rsidR="002B3D7B" w:rsidRPr="00660EDA">
        <w:rPr>
          <w:rFonts w:ascii="Verdana" w:hAnsi="Verdana" w:cstheme="minorHAnsi"/>
          <w:sz w:val="20"/>
          <w:szCs w:val="20"/>
        </w:rPr>
        <w:t>bsługą/ realizacją imprezy lub uroczystości,</w:t>
      </w:r>
    </w:p>
    <w:p w14:paraId="4A1640BC" w14:textId="36FE1E3A" w:rsidR="002B3D7B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2B3D7B" w:rsidRPr="00660EDA">
        <w:rPr>
          <w:rFonts w:ascii="Verdana" w:hAnsi="Verdana" w:cstheme="minorHAnsi"/>
          <w:sz w:val="20"/>
          <w:szCs w:val="20"/>
        </w:rPr>
        <w:t>………………………………………………………………………………</w:t>
      </w:r>
      <w:r w:rsidR="001419A2" w:rsidRPr="00660EDA">
        <w:rPr>
          <w:rFonts w:ascii="Verdana" w:hAnsi="Verdana" w:cstheme="minorHAnsi"/>
          <w:sz w:val="20"/>
          <w:szCs w:val="20"/>
        </w:rPr>
        <w:t>……………………………………….</w:t>
      </w:r>
      <w:r w:rsidR="002B3D7B" w:rsidRPr="00660EDA">
        <w:rPr>
          <w:rFonts w:ascii="Verdana" w:hAnsi="Verdana" w:cstheme="minorHAnsi"/>
          <w:sz w:val="20"/>
          <w:szCs w:val="20"/>
        </w:rPr>
        <w:t>………………</w:t>
      </w:r>
    </w:p>
    <w:p w14:paraId="52BE38F3" w14:textId="77777777" w:rsidR="002B3D7B" w:rsidRPr="00660EDA" w:rsidRDefault="002B3D7B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(opisać inny powód do wjazdu samochodów ciężarowych poza znak B-5 oraz wszelkich pojazdów poza znak B-18)</w:t>
      </w:r>
    </w:p>
    <w:p w14:paraId="669B9525" w14:textId="77777777" w:rsidR="002B3D7B" w:rsidRPr="00660EDA" w:rsidRDefault="0033198D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br/>
      </w:r>
    </w:p>
    <w:p w14:paraId="79B5A898" w14:textId="77777777" w:rsidR="0072008B" w:rsidRPr="00660EDA" w:rsidRDefault="0072008B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4911CE99" w14:textId="77777777" w:rsidR="00F404BE" w:rsidRPr="00660EDA" w:rsidRDefault="00F404BE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4B2F9554" w14:textId="77777777" w:rsidR="00F404BE" w:rsidRPr="00660EDA" w:rsidRDefault="00F404BE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7B8097DF" w14:textId="77777777" w:rsidR="00F404BE" w:rsidRPr="00660EDA" w:rsidRDefault="00F404BE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3E9631FC" w14:textId="77777777" w:rsidR="002B3D7B" w:rsidRPr="00660EDA" w:rsidRDefault="002B3D7B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________________________</w:t>
      </w:r>
    </w:p>
    <w:p w14:paraId="23086751" w14:textId="77777777" w:rsidR="002B3D7B" w:rsidRPr="00660EDA" w:rsidRDefault="002B3D7B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  <w:vertAlign w:val="superscript"/>
        </w:rPr>
        <w:t>1</w:t>
      </w:r>
      <w:r w:rsidRPr="00660EDA">
        <w:rPr>
          <w:rFonts w:ascii="Verdana" w:hAnsi="Verdana" w:cstheme="minorHAnsi"/>
          <w:sz w:val="20"/>
          <w:szCs w:val="20"/>
        </w:rPr>
        <w:t xml:space="preserve">właściwe zaznaczyć i opisać </w:t>
      </w:r>
    </w:p>
    <w:p w14:paraId="33913617" w14:textId="77777777" w:rsidR="002B3D7B" w:rsidRPr="00660EDA" w:rsidRDefault="002B3D7B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 xml:space="preserve">Strona 1 z </w:t>
      </w:r>
      <w:r w:rsidR="0089424C" w:rsidRPr="00660EDA">
        <w:rPr>
          <w:rFonts w:ascii="Verdana" w:hAnsi="Verdana" w:cstheme="minorHAnsi"/>
          <w:sz w:val="20"/>
          <w:szCs w:val="20"/>
        </w:rPr>
        <w:t>3</w:t>
      </w:r>
    </w:p>
    <w:p w14:paraId="03D70363" w14:textId="77777777" w:rsidR="00660EDA" w:rsidRDefault="00660EDA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6AA99679" w14:textId="77777777" w:rsidR="00660EDA" w:rsidRDefault="00660EDA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54306F7E" w14:textId="4DDA7674" w:rsidR="00147D81" w:rsidRPr="00660EDA" w:rsidRDefault="002B3D7B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Proszę o wyrażenie zgody na wjazd samochodu ciężarowego</w:t>
      </w:r>
      <w:r w:rsidR="0072008B" w:rsidRPr="00660EDA">
        <w:rPr>
          <w:rFonts w:ascii="Verdana" w:hAnsi="Verdana" w:cstheme="minorHAnsi"/>
          <w:sz w:val="20"/>
          <w:szCs w:val="20"/>
        </w:rPr>
        <w:t>/</w:t>
      </w:r>
      <w:r w:rsidR="00147D81" w:rsidRPr="00660EDA">
        <w:rPr>
          <w:rFonts w:ascii="Verdana" w:hAnsi="Verdana" w:cstheme="minorHAnsi"/>
          <w:sz w:val="20"/>
          <w:szCs w:val="20"/>
        </w:rPr>
        <w:t xml:space="preserve">samochodów ciężarowych/ </w:t>
      </w:r>
      <w:r w:rsidR="0072008B" w:rsidRPr="00660EDA">
        <w:rPr>
          <w:rFonts w:ascii="Verdana" w:hAnsi="Verdana" w:cstheme="minorHAnsi"/>
          <w:sz w:val="20"/>
          <w:szCs w:val="20"/>
        </w:rPr>
        <w:t>pojazdu samochodowego</w:t>
      </w:r>
      <w:r w:rsidR="00147D81" w:rsidRPr="00660EDA">
        <w:rPr>
          <w:rFonts w:ascii="Verdana" w:hAnsi="Verdana" w:cstheme="minorHAnsi"/>
          <w:sz w:val="20"/>
          <w:szCs w:val="20"/>
        </w:rPr>
        <w:t>/ pojazdów samochodowych</w:t>
      </w:r>
      <w:r w:rsidR="00F96E1D" w:rsidRPr="00660EDA">
        <w:rPr>
          <w:rFonts w:ascii="Verdana" w:hAnsi="Verdana" w:cstheme="minorHAnsi"/>
          <w:sz w:val="20"/>
          <w:szCs w:val="20"/>
          <w:vertAlign w:val="superscript"/>
        </w:rPr>
        <w:t>2</w:t>
      </w:r>
      <w:r w:rsidR="00147D81" w:rsidRPr="00660EDA">
        <w:rPr>
          <w:rFonts w:ascii="Verdana" w:hAnsi="Verdana" w:cstheme="minorHAnsi"/>
          <w:sz w:val="20"/>
          <w:szCs w:val="20"/>
        </w:rPr>
        <w:t xml:space="preserve"> </w:t>
      </w:r>
    </w:p>
    <w:p w14:paraId="61321594" w14:textId="77777777" w:rsidR="00F404BE" w:rsidRPr="00660EDA" w:rsidRDefault="00F404BE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F404BE" w:rsidRPr="00660EDA" w14:paraId="60A1A530" w14:textId="77777777" w:rsidTr="00C974D0">
        <w:trPr>
          <w:trHeight w:val="392"/>
        </w:trPr>
        <w:tc>
          <w:tcPr>
            <w:tcW w:w="3070" w:type="dxa"/>
            <w:vAlign w:val="center"/>
          </w:tcPr>
          <w:p w14:paraId="5972C2AE" w14:textId="77777777" w:rsidR="00F404BE" w:rsidRPr="00660EDA" w:rsidRDefault="00F404BE" w:rsidP="001419A2">
            <w:pPr>
              <w:spacing w:line="276" w:lineRule="auto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660EDA">
              <w:rPr>
                <w:rFonts w:ascii="Verdana" w:hAnsi="Verdana" w:cstheme="minorHAnsi"/>
                <w:b/>
                <w:bCs/>
                <w:sz w:val="20"/>
                <w:szCs w:val="20"/>
              </w:rPr>
              <w:t>MARKA</w:t>
            </w:r>
          </w:p>
        </w:tc>
        <w:tc>
          <w:tcPr>
            <w:tcW w:w="3071" w:type="dxa"/>
            <w:vAlign w:val="center"/>
          </w:tcPr>
          <w:p w14:paraId="22A366FA" w14:textId="77777777" w:rsidR="00F404BE" w:rsidRPr="00660EDA" w:rsidRDefault="00F404BE" w:rsidP="001419A2">
            <w:pPr>
              <w:spacing w:line="276" w:lineRule="auto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660EDA">
              <w:rPr>
                <w:rFonts w:ascii="Verdana" w:hAnsi="Verdana" w:cstheme="minorHAnsi"/>
                <w:b/>
                <w:bCs/>
                <w:sz w:val="20"/>
                <w:szCs w:val="20"/>
              </w:rPr>
              <w:t>NUMER REJESTRACYJNY</w:t>
            </w:r>
          </w:p>
        </w:tc>
        <w:tc>
          <w:tcPr>
            <w:tcW w:w="3071" w:type="dxa"/>
            <w:vAlign w:val="center"/>
          </w:tcPr>
          <w:p w14:paraId="71B24F85" w14:textId="77777777" w:rsidR="00F404BE" w:rsidRPr="00660EDA" w:rsidRDefault="00F404BE" w:rsidP="001419A2">
            <w:pPr>
              <w:spacing w:line="276" w:lineRule="auto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660EDA">
              <w:rPr>
                <w:rFonts w:ascii="Verdana" w:hAnsi="Verdana" w:cstheme="minorHAnsi"/>
                <w:b/>
                <w:bCs/>
                <w:sz w:val="20"/>
                <w:szCs w:val="20"/>
              </w:rPr>
              <w:t>DOPUSZCZALNA MASA CAŁKOWITA</w:t>
            </w:r>
          </w:p>
        </w:tc>
      </w:tr>
      <w:tr w:rsidR="00F404BE" w:rsidRPr="00660EDA" w14:paraId="3C2EE85C" w14:textId="77777777" w:rsidTr="00F404BE">
        <w:tc>
          <w:tcPr>
            <w:tcW w:w="3070" w:type="dxa"/>
          </w:tcPr>
          <w:p w14:paraId="344B16A7" w14:textId="77777777" w:rsidR="00F404BE" w:rsidRPr="00660EDA" w:rsidRDefault="00F404BE" w:rsidP="001419A2">
            <w:pPr>
              <w:spacing w:line="276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3071" w:type="dxa"/>
          </w:tcPr>
          <w:p w14:paraId="3FB0D3F1" w14:textId="77777777" w:rsidR="00F404BE" w:rsidRPr="00660EDA" w:rsidRDefault="00F404BE" w:rsidP="001419A2">
            <w:pPr>
              <w:spacing w:line="276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3071" w:type="dxa"/>
          </w:tcPr>
          <w:p w14:paraId="7DBFA521" w14:textId="77777777" w:rsidR="00F404BE" w:rsidRPr="00660EDA" w:rsidRDefault="00F404BE" w:rsidP="001419A2">
            <w:pPr>
              <w:spacing w:line="276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F404BE" w:rsidRPr="00660EDA" w14:paraId="00044CE8" w14:textId="77777777" w:rsidTr="00F404BE">
        <w:tc>
          <w:tcPr>
            <w:tcW w:w="3070" w:type="dxa"/>
          </w:tcPr>
          <w:p w14:paraId="6E94F78C" w14:textId="77777777" w:rsidR="00F404BE" w:rsidRPr="00660EDA" w:rsidRDefault="00F404BE" w:rsidP="001419A2">
            <w:pPr>
              <w:spacing w:line="276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3071" w:type="dxa"/>
          </w:tcPr>
          <w:p w14:paraId="63E9A5CD" w14:textId="77777777" w:rsidR="00F404BE" w:rsidRPr="00660EDA" w:rsidRDefault="00F404BE" w:rsidP="001419A2">
            <w:pPr>
              <w:spacing w:line="276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3071" w:type="dxa"/>
          </w:tcPr>
          <w:p w14:paraId="158A91B3" w14:textId="77777777" w:rsidR="00F404BE" w:rsidRPr="00660EDA" w:rsidRDefault="00F404BE" w:rsidP="001419A2">
            <w:pPr>
              <w:spacing w:line="276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F404BE" w:rsidRPr="00660EDA" w14:paraId="662C3C2D" w14:textId="77777777" w:rsidTr="00F404BE">
        <w:tc>
          <w:tcPr>
            <w:tcW w:w="3070" w:type="dxa"/>
          </w:tcPr>
          <w:p w14:paraId="400721B2" w14:textId="77777777" w:rsidR="00F404BE" w:rsidRPr="00660EDA" w:rsidRDefault="00F404BE" w:rsidP="001419A2">
            <w:pPr>
              <w:spacing w:line="276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3071" w:type="dxa"/>
          </w:tcPr>
          <w:p w14:paraId="6CA47318" w14:textId="77777777" w:rsidR="00F404BE" w:rsidRPr="00660EDA" w:rsidRDefault="00F404BE" w:rsidP="001419A2">
            <w:pPr>
              <w:spacing w:line="276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3071" w:type="dxa"/>
          </w:tcPr>
          <w:p w14:paraId="7BE047B7" w14:textId="77777777" w:rsidR="00F404BE" w:rsidRPr="00660EDA" w:rsidRDefault="00F404BE" w:rsidP="001419A2">
            <w:pPr>
              <w:spacing w:line="276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D0113E" w:rsidRPr="00660EDA" w14:paraId="27BBA8B1" w14:textId="77777777" w:rsidTr="00F404BE">
        <w:tc>
          <w:tcPr>
            <w:tcW w:w="3070" w:type="dxa"/>
          </w:tcPr>
          <w:p w14:paraId="18FE3BB8" w14:textId="77777777" w:rsidR="00D0113E" w:rsidRPr="00660EDA" w:rsidRDefault="00D0113E" w:rsidP="001419A2">
            <w:pPr>
              <w:spacing w:line="276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3071" w:type="dxa"/>
          </w:tcPr>
          <w:p w14:paraId="6C45B671" w14:textId="77777777" w:rsidR="00D0113E" w:rsidRPr="00660EDA" w:rsidRDefault="00D0113E" w:rsidP="001419A2">
            <w:pPr>
              <w:spacing w:line="276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  <w:tc>
          <w:tcPr>
            <w:tcW w:w="3071" w:type="dxa"/>
          </w:tcPr>
          <w:p w14:paraId="4974FA85" w14:textId="77777777" w:rsidR="00D0113E" w:rsidRPr="00660EDA" w:rsidRDefault="00D0113E" w:rsidP="001419A2">
            <w:pPr>
              <w:spacing w:line="276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</w:tbl>
    <w:p w14:paraId="4A0D7E90" w14:textId="77777777" w:rsidR="00F404BE" w:rsidRPr="00660EDA" w:rsidRDefault="00F404BE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02BD2997" w14:textId="00809CAD" w:rsidR="00147D81" w:rsidRPr="00660EDA" w:rsidRDefault="002B3D7B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na drogę/ drogi ……………………………</w:t>
      </w:r>
      <w:r w:rsidR="0072008B" w:rsidRPr="00660EDA">
        <w:rPr>
          <w:rFonts w:ascii="Verdana" w:hAnsi="Verdana" w:cstheme="minorHAnsi"/>
          <w:sz w:val="20"/>
          <w:szCs w:val="20"/>
        </w:rPr>
        <w:t>………………………………</w:t>
      </w:r>
      <w:r w:rsidR="00147D81" w:rsidRPr="00660EDA">
        <w:rPr>
          <w:rFonts w:ascii="Verdana" w:hAnsi="Verdana" w:cstheme="minorHAnsi"/>
          <w:sz w:val="20"/>
          <w:szCs w:val="20"/>
        </w:rPr>
        <w:t>…………………………</w:t>
      </w:r>
      <w:r w:rsidR="001419A2" w:rsidRPr="00660EDA">
        <w:rPr>
          <w:rFonts w:ascii="Verdana" w:hAnsi="Verdana" w:cstheme="minorHAnsi"/>
          <w:sz w:val="20"/>
          <w:szCs w:val="20"/>
        </w:rPr>
        <w:t>…………</w:t>
      </w:r>
      <w:r w:rsidR="00147D81" w:rsidRPr="00660EDA">
        <w:rPr>
          <w:rFonts w:ascii="Verdana" w:hAnsi="Verdana" w:cstheme="minorHAnsi"/>
          <w:sz w:val="20"/>
          <w:szCs w:val="20"/>
        </w:rPr>
        <w:t>…………</w:t>
      </w:r>
      <w:r w:rsidR="00F404BE" w:rsidRPr="00660EDA">
        <w:rPr>
          <w:rFonts w:ascii="Verdana" w:hAnsi="Verdana" w:cstheme="minorHAnsi"/>
          <w:sz w:val="20"/>
          <w:szCs w:val="20"/>
        </w:rPr>
        <w:t>…………</w:t>
      </w:r>
    </w:p>
    <w:p w14:paraId="2DF14014" w14:textId="42783310" w:rsidR="00147D81" w:rsidRPr="00660EDA" w:rsidRDefault="00147D81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…………………………………………………………………………………………………</w:t>
      </w:r>
      <w:r w:rsidR="00F404BE" w:rsidRPr="00660EDA">
        <w:rPr>
          <w:rFonts w:ascii="Verdana" w:hAnsi="Verdana" w:cstheme="minorHAnsi"/>
          <w:sz w:val="20"/>
          <w:szCs w:val="20"/>
        </w:rPr>
        <w:t>……</w:t>
      </w:r>
      <w:r w:rsidR="001419A2" w:rsidRPr="00660EDA">
        <w:rPr>
          <w:rFonts w:ascii="Verdana" w:hAnsi="Verdana" w:cstheme="minorHAnsi"/>
          <w:sz w:val="20"/>
          <w:szCs w:val="20"/>
        </w:rPr>
        <w:t>…………………………………..</w:t>
      </w:r>
      <w:r w:rsidR="00F404BE" w:rsidRPr="00660EDA">
        <w:rPr>
          <w:rFonts w:ascii="Verdana" w:hAnsi="Verdana" w:cstheme="minorHAnsi"/>
          <w:sz w:val="20"/>
          <w:szCs w:val="20"/>
        </w:rPr>
        <w:t>……</w:t>
      </w:r>
    </w:p>
    <w:p w14:paraId="1B33F7EB" w14:textId="77777777" w:rsidR="00A855DC" w:rsidRPr="00660EDA" w:rsidRDefault="00EE7B98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n</w:t>
      </w:r>
      <w:r w:rsidR="00A855DC" w:rsidRPr="00660EDA">
        <w:rPr>
          <w:rFonts w:ascii="Verdana" w:hAnsi="Verdana" w:cstheme="minorHAnsi"/>
          <w:sz w:val="20"/>
          <w:szCs w:val="20"/>
        </w:rPr>
        <w:t>a okres od ………….. do ………………..</w:t>
      </w:r>
    </w:p>
    <w:p w14:paraId="33BAA2C7" w14:textId="77777777" w:rsidR="0072008B" w:rsidRPr="00660EDA" w:rsidRDefault="0072008B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W</w:t>
      </w:r>
      <w:r w:rsidR="002B3D7B" w:rsidRPr="00660EDA">
        <w:rPr>
          <w:rFonts w:ascii="Verdana" w:hAnsi="Verdana" w:cstheme="minorHAnsi"/>
          <w:sz w:val="20"/>
          <w:szCs w:val="20"/>
        </w:rPr>
        <w:t>jazd na ww. drogę/ drogi ograniczony jest znakiem drogowym B-5</w:t>
      </w:r>
      <w:r w:rsidR="00DB50D5" w:rsidRPr="00660EDA">
        <w:rPr>
          <w:rFonts w:ascii="Verdana" w:hAnsi="Verdana" w:cstheme="minorHAnsi"/>
          <w:sz w:val="20"/>
          <w:szCs w:val="20"/>
          <w:vertAlign w:val="superscript"/>
        </w:rPr>
        <w:t xml:space="preserve">2 </w:t>
      </w:r>
      <w:r w:rsidR="002B3D7B" w:rsidRPr="00660EDA">
        <w:rPr>
          <w:rFonts w:ascii="Verdana" w:hAnsi="Verdana" w:cstheme="minorHAnsi"/>
          <w:sz w:val="20"/>
          <w:szCs w:val="20"/>
        </w:rPr>
        <w:t xml:space="preserve"> lub B-18</w:t>
      </w:r>
      <w:r w:rsidR="00DB50D5" w:rsidRPr="00660EDA">
        <w:rPr>
          <w:rFonts w:ascii="Verdana" w:hAnsi="Verdana" w:cstheme="minorHAnsi"/>
          <w:sz w:val="20"/>
          <w:szCs w:val="20"/>
          <w:vertAlign w:val="superscript"/>
        </w:rPr>
        <w:t>2</w:t>
      </w:r>
      <w:r w:rsidR="002B3D7B" w:rsidRPr="00660EDA">
        <w:rPr>
          <w:rFonts w:ascii="Verdana" w:hAnsi="Verdana" w:cstheme="minorHAnsi"/>
          <w:sz w:val="20"/>
          <w:szCs w:val="20"/>
        </w:rPr>
        <w:t xml:space="preserve"> o</w:t>
      </w:r>
      <w:r w:rsidR="00F404BE" w:rsidRPr="00660EDA">
        <w:rPr>
          <w:rFonts w:ascii="Verdana" w:hAnsi="Verdana" w:cstheme="minorHAnsi"/>
          <w:sz w:val="20"/>
          <w:szCs w:val="20"/>
        </w:rPr>
        <w:t xml:space="preserve"> </w:t>
      </w:r>
      <w:r w:rsidRPr="00660EDA">
        <w:rPr>
          <w:rFonts w:ascii="Verdana" w:hAnsi="Verdana" w:cstheme="minorHAnsi"/>
          <w:sz w:val="20"/>
          <w:szCs w:val="20"/>
        </w:rPr>
        <w:t>d</w:t>
      </w:r>
      <w:r w:rsidR="002B3D7B" w:rsidRPr="00660EDA">
        <w:rPr>
          <w:rFonts w:ascii="Verdana" w:hAnsi="Verdana" w:cstheme="minorHAnsi"/>
          <w:sz w:val="20"/>
          <w:szCs w:val="20"/>
        </w:rPr>
        <w:t>opuszczalnym tonażu:</w:t>
      </w:r>
      <w:r w:rsidRPr="00660EDA">
        <w:rPr>
          <w:rFonts w:ascii="Verdana" w:hAnsi="Verdana" w:cstheme="minorHAnsi"/>
          <w:sz w:val="20"/>
          <w:szCs w:val="20"/>
        </w:rPr>
        <w:t xml:space="preserve"> </w:t>
      </w:r>
      <w:r w:rsidR="002B3D7B" w:rsidRPr="00660EDA">
        <w:rPr>
          <w:rFonts w:ascii="Verdana" w:hAnsi="Verdana" w:cstheme="minorHAnsi"/>
          <w:sz w:val="20"/>
          <w:szCs w:val="20"/>
        </w:rPr>
        <w:t xml:space="preserve">…………….. ton. </w:t>
      </w:r>
    </w:p>
    <w:p w14:paraId="1A036CCF" w14:textId="40604E41" w:rsidR="0072008B" w:rsidRPr="00660EDA" w:rsidRDefault="002B3D7B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Przej</w:t>
      </w:r>
      <w:r w:rsidR="0072008B" w:rsidRPr="00660EDA">
        <w:rPr>
          <w:rFonts w:ascii="Verdana" w:hAnsi="Verdana" w:cstheme="minorHAnsi"/>
          <w:sz w:val="20"/>
          <w:szCs w:val="20"/>
        </w:rPr>
        <w:t xml:space="preserve">azd pojazdów odbywać się będzie </w:t>
      </w:r>
      <w:r w:rsidRPr="00660EDA">
        <w:rPr>
          <w:rFonts w:ascii="Verdana" w:hAnsi="Verdana" w:cstheme="minorHAnsi"/>
          <w:sz w:val="20"/>
          <w:szCs w:val="20"/>
        </w:rPr>
        <w:t>drogami:</w:t>
      </w:r>
      <w:r w:rsidR="0072008B" w:rsidRPr="00660EDA">
        <w:rPr>
          <w:rFonts w:ascii="Verdana" w:hAnsi="Verdana" w:cstheme="minorHAnsi"/>
          <w:sz w:val="20"/>
          <w:szCs w:val="20"/>
        </w:rPr>
        <w:t xml:space="preserve"> </w:t>
      </w:r>
      <w:r w:rsidRPr="00660EDA">
        <w:rPr>
          <w:rFonts w:ascii="Verdana" w:hAnsi="Verdana" w:cstheme="minorHAnsi"/>
          <w:sz w:val="20"/>
          <w:szCs w:val="20"/>
        </w:rPr>
        <w:t>……………………………………………………………………………………………………………………………………</w:t>
      </w:r>
      <w:r w:rsidR="0072008B" w:rsidRPr="00660EDA">
        <w:rPr>
          <w:rFonts w:ascii="Verdana" w:hAnsi="Verdana" w:cstheme="minorHAnsi"/>
          <w:sz w:val="20"/>
          <w:szCs w:val="20"/>
        </w:rPr>
        <w:t>………………………………………………………</w:t>
      </w:r>
      <w:r w:rsidR="001419A2" w:rsidRPr="00660EDA">
        <w:rPr>
          <w:rFonts w:ascii="Verdana" w:hAnsi="Verdana" w:cstheme="minorHAnsi"/>
          <w:sz w:val="20"/>
          <w:szCs w:val="20"/>
        </w:rPr>
        <w:t>…………………….……………………………………………..</w:t>
      </w:r>
      <w:r w:rsidR="0072008B" w:rsidRPr="00660EDA">
        <w:rPr>
          <w:rFonts w:ascii="Verdana" w:hAnsi="Verdana" w:cstheme="minorHAnsi"/>
          <w:sz w:val="20"/>
          <w:szCs w:val="20"/>
        </w:rPr>
        <w:t>………</w:t>
      </w:r>
      <w:r w:rsidR="00F404BE" w:rsidRPr="00660EDA">
        <w:rPr>
          <w:rFonts w:ascii="Verdana" w:hAnsi="Verdana" w:cstheme="minorHAnsi"/>
          <w:sz w:val="20"/>
          <w:szCs w:val="20"/>
        </w:rPr>
        <w:t>……………………</w:t>
      </w:r>
    </w:p>
    <w:p w14:paraId="107203BD" w14:textId="08C67417" w:rsidR="00BD125C" w:rsidRPr="00660EDA" w:rsidRDefault="00BD125C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…………………………………………………</w:t>
      </w:r>
      <w:r w:rsidR="001419A2" w:rsidRPr="00660EDA">
        <w:rPr>
          <w:rFonts w:ascii="Verdana" w:hAnsi="Verdana" w:cstheme="minorHAnsi"/>
          <w:sz w:val="20"/>
          <w:szCs w:val="20"/>
        </w:rPr>
        <w:t>…………………………………</w:t>
      </w:r>
      <w:r w:rsidRPr="00660EDA">
        <w:rPr>
          <w:rFonts w:ascii="Verdana" w:hAnsi="Verdana" w:cstheme="minorHAnsi"/>
          <w:sz w:val="20"/>
          <w:szCs w:val="20"/>
        </w:rPr>
        <w:t>………………………………………………</w:t>
      </w:r>
      <w:r w:rsidR="00F404BE" w:rsidRPr="00660EDA">
        <w:rPr>
          <w:rFonts w:ascii="Verdana" w:hAnsi="Verdana" w:cstheme="minorHAnsi"/>
          <w:sz w:val="20"/>
          <w:szCs w:val="20"/>
        </w:rPr>
        <w:t>…………</w:t>
      </w:r>
    </w:p>
    <w:p w14:paraId="01062887" w14:textId="77777777" w:rsidR="002B3D7B" w:rsidRPr="00660EDA" w:rsidRDefault="002B3D7B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od miejscowości…………………………………….</w:t>
      </w:r>
    </w:p>
    <w:p w14:paraId="644D85BA" w14:textId="77777777" w:rsidR="002B3D7B" w:rsidRPr="00660EDA" w:rsidRDefault="002B3D7B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do miejscowości ……………………………………</w:t>
      </w:r>
    </w:p>
    <w:p w14:paraId="0D1023BD" w14:textId="125FAF30" w:rsidR="002B3D7B" w:rsidRPr="00660EDA" w:rsidRDefault="002B3D7B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(miejsca budowy, miejsca postoju pojazdu,</w:t>
      </w:r>
      <w:r w:rsidR="0033198D" w:rsidRPr="00660EDA">
        <w:rPr>
          <w:rFonts w:ascii="Verdana" w:hAnsi="Verdana" w:cstheme="minorHAnsi"/>
          <w:sz w:val="20"/>
          <w:szCs w:val="20"/>
        </w:rPr>
        <w:t xml:space="preserve"> </w:t>
      </w:r>
      <w:r w:rsidRPr="00660EDA">
        <w:rPr>
          <w:rFonts w:ascii="Verdana" w:hAnsi="Verdana" w:cstheme="minorHAnsi"/>
          <w:sz w:val="20"/>
          <w:szCs w:val="20"/>
        </w:rPr>
        <w:t>miejsca imprezy/uroczystości,</w:t>
      </w:r>
      <w:r w:rsidR="0033198D" w:rsidRPr="00660EDA">
        <w:rPr>
          <w:rFonts w:ascii="Verdana" w:hAnsi="Verdana" w:cstheme="minorHAnsi"/>
          <w:sz w:val="20"/>
          <w:szCs w:val="20"/>
        </w:rPr>
        <w:t xml:space="preserve"> </w:t>
      </w:r>
      <w:r w:rsidRPr="00660EDA">
        <w:rPr>
          <w:rFonts w:ascii="Verdana" w:hAnsi="Verdana" w:cstheme="minorHAnsi"/>
          <w:sz w:val="20"/>
          <w:szCs w:val="20"/>
        </w:rPr>
        <w:t>inne-</w:t>
      </w:r>
      <w:r w:rsidR="008D5338" w:rsidRPr="00660EDA">
        <w:rPr>
          <w:rFonts w:ascii="Verdana" w:hAnsi="Verdana" w:cstheme="minorHAnsi"/>
          <w:sz w:val="20"/>
          <w:szCs w:val="20"/>
        </w:rPr>
        <w:t xml:space="preserve"> </w:t>
      </w:r>
      <w:r w:rsidRPr="00660EDA">
        <w:rPr>
          <w:rFonts w:ascii="Verdana" w:hAnsi="Verdana" w:cstheme="minorHAnsi"/>
          <w:sz w:val="20"/>
          <w:szCs w:val="20"/>
        </w:rPr>
        <w:t>napisać jakie)</w:t>
      </w:r>
    </w:p>
    <w:p w14:paraId="5B22D992" w14:textId="3D6A4773" w:rsidR="00367FED" w:rsidRPr="00660EDA" w:rsidRDefault="00367FED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 xml:space="preserve">Ruch pojazdów od poniedziałku do </w:t>
      </w:r>
      <w:r w:rsidR="008F2611">
        <w:rPr>
          <w:rFonts w:ascii="Verdana" w:hAnsi="Verdana" w:cstheme="minorHAnsi"/>
          <w:sz w:val="20"/>
          <w:szCs w:val="20"/>
        </w:rPr>
        <w:t>piątku</w:t>
      </w:r>
      <w:r w:rsidRPr="00660EDA">
        <w:rPr>
          <w:rFonts w:ascii="Verdana" w:hAnsi="Verdana" w:cstheme="minorHAnsi"/>
          <w:sz w:val="20"/>
          <w:szCs w:val="20"/>
        </w:rPr>
        <w:t xml:space="preserve"> </w:t>
      </w:r>
      <w:r w:rsidR="00E55C04" w:rsidRPr="00660EDA">
        <w:rPr>
          <w:rFonts w:ascii="Verdana" w:hAnsi="Verdana" w:cstheme="minorHAnsi"/>
          <w:sz w:val="20"/>
          <w:szCs w:val="20"/>
        </w:rPr>
        <w:t>odbywać</w:t>
      </w:r>
      <w:r w:rsidR="0072008B" w:rsidRPr="00660EDA">
        <w:rPr>
          <w:rFonts w:ascii="Verdana" w:hAnsi="Verdana" w:cstheme="minorHAnsi"/>
          <w:sz w:val="20"/>
          <w:szCs w:val="20"/>
        </w:rPr>
        <w:t xml:space="preserve"> się będzie w godz. </w:t>
      </w:r>
      <w:r w:rsidR="001052B0" w:rsidRPr="00660EDA">
        <w:rPr>
          <w:rFonts w:ascii="Verdana" w:hAnsi="Verdana" w:cstheme="minorHAnsi"/>
          <w:sz w:val="20"/>
          <w:szCs w:val="20"/>
        </w:rPr>
        <w:t>od……</w:t>
      </w:r>
      <w:r w:rsidR="00F404BE" w:rsidRPr="00660EDA">
        <w:rPr>
          <w:rFonts w:ascii="Verdana" w:hAnsi="Verdana" w:cstheme="minorHAnsi"/>
          <w:sz w:val="20"/>
          <w:szCs w:val="20"/>
        </w:rPr>
        <w:t>…</w:t>
      </w:r>
      <w:r w:rsidR="00EE7B98" w:rsidRPr="00660EDA">
        <w:rPr>
          <w:rFonts w:ascii="Verdana" w:hAnsi="Verdana" w:cstheme="minorHAnsi"/>
          <w:sz w:val="20"/>
          <w:szCs w:val="20"/>
        </w:rPr>
        <w:t xml:space="preserve"> </w:t>
      </w:r>
      <w:r w:rsidR="001052B0" w:rsidRPr="00660EDA">
        <w:rPr>
          <w:rFonts w:ascii="Verdana" w:hAnsi="Verdana" w:cstheme="minorHAnsi"/>
          <w:sz w:val="20"/>
          <w:szCs w:val="20"/>
        </w:rPr>
        <w:t>do…………</w:t>
      </w:r>
    </w:p>
    <w:p w14:paraId="6301A575" w14:textId="77777777" w:rsidR="00036FC7" w:rsidRPr="00660EDA" w:rsidRDefault="00036FC7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5135572A" w14:textId="77777777" w:rsidR="00A855DC" w:rsidRPr="00660EDA" w:rsidRDefault="00C974D0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Warunki zezwolenia</w:t>
      </w:r>
      <w:r w:rsidR="00742FDA" w:rsidRPr="00660EDA">
        <w:rPr>
          <w:rFonts w:ascii="Verdana" w:hAnsi="Verdana" w:cstheme="minorHAnsi"/>
          <w:sz w:val="20"/>
          <w:szCs w:val="20"/>
        </w:rPr>
        <w:t>:</w:t>
      </w:r>
    </w:p>
    <w:p w14:paraId="55EA0D64" w14:textId="77777777" w:rsidR="00C974D0" w:rsidRPr="00321571" w:rsidRDefault="00C974D0" w:rsidP="00321571">
      <w:pPr>
        <w:pStyle w:val="Akapitzlist"/>
        <w:numPr>
          <w:ilvl w:val="0"/>
          <w:numId w:val="4"/>
        </w:numPr>
        <w:spacing w:line="276" w:lineRule="auto"/>
        <w:rPr>
          <w:rFonts w:ascii="Verdana" w:hAnsi="Verdana" w:cstheme="minorHAnsi"/>
        </w:rPr>
      </w:pPr>
      <w:r w:rsidRPr="00321571">
        <w:rPr>
          <w:rFonts w:ascii="Verdana" w:hAnsi="Verdana" w:cstheme="minorHAnsi"/>
        </w:rPr>
        <w:t xml:space="preserve">Naciski na oś nie mogą przekroczyć </w:t>
      </w:r>
      <w:r w:rsidRPr="00321571">
        <w:rPr>
          <w:rFonts w:ascii="Verdana" w:hAnsi="Verdana" w:cstheme="minorHAnsi"/>
          <w:b/>
        </w:rPr>
        <w:t>8 t.</w:t>
      </w:r>
    </w:p>
    <w:p w14:paraId="0F1096AA" w14:textId="77777777" w:rsidR="00C974D0" w:rsidRPr="00321571" w:rsidRDefault="00C974D0" w:rsidP="00321571">
      <w:pPr>
        <w:pStyle w:val="Akapitzlist"/>
        <w:numPr>
          <w:ilvl w:val="0"/>
          <w:numId w:val="4"/>
        </w:numPr>
        <w:spacing w:line="276" w:lineRule="auto"/>
        <w:rPr>
          <w:rFonts w:ascii="Verdana" w:hAnsi="Verdana" w:cstheme="minorHAnsi"/>
        </w:rPr>
      </w:pPr>
      <w:r w:rsidRPr="00321571">
        <w:rPr>
          <w:rFonts w:ascii="Verdana" w:hAnsi="Verdana" w:cstheme="minorHAnsi"/>
          <w:b/>
          <w:bCs/>
        </w:rPr>
        <w:t>Maksymalna prędkość przejazdu na wskazanym odcinku nie może przekraczać 40km/h</w:t>
      </w:r>
      <w:r w:rsidRPr="00321571">
        <w:rPr>
          <w:rFonts w:ascii="Verdana" w:hAnsi="Verdana" w:cstheme="minorHAnsi"/>
        </w:rPr>
        <w:t>.</w:t>
      </w:r>
    </w:p>
    <w:p w14:paraId="0A70A95D" w14:textId="0AFC167F" w:rsidR="00C974D0" w:rsidRPr="00321571" w:rsidRDefault="008D5338" w:rsidP="00321571">
      <w:pPr>
        <w:pStyle w:val="Akapitzlist"/>
        <w:numPr>
          <w:ilvl w:val="0"/>
          <w:numId w:val="4"/>
        </w:numPr>
        <w:spacing w:line="276" w:lineRule="auto"/>
        <w:rPr>
          <w:rFonts w:ascii="Verdana" w:hAnsi="Verdana" w:cstheme="minorHAnsi"/>
        </w:rPr>
      </w:pPr>
      <w:r w:rsidRPr="00321571">
        <w:rPr>
          <w:rFonts w:ascii="Verdana" w:hAnsi="Verdana" w:cstheme="minorHAnsi"/>
        </w:rPr>
        <w:t>Zezwolenie ważne od</w:t>
      </w:r>
      <w:r w:rsidR="00C974D0" w:rsidRPr="00321571">
        <w:rPr>
          <w:rFonts w:ascii="Verdana" w:hAnsi="Verdana" w:cstheme="minorHAnsi"/>
        </w:rPr>
        <w:t xml:space="preserve"> </w:t>
      </w:r>
      <w:r w:rsidR="00C974D0" w:rsidRPr="00321571">
        <w:rPr>
          <w:rFonts w:ascii="Verdana" w:hAnsi="Verdana" w:cstheme="minorHAnsi"/>
          <w:b/>
          <w:bCs/>
        </w:rPr>
        <w:t xml:space="preserve">…………….. </w:t>
      </w:r>
      <w:r w:rsidR="00C974D0" w:rsidRPr="00321571">
        <w:rPr>
          <w:rFonts w:ascii="Verdana" w:hAnsi="Verdana" w:cstheme="minorHAnsi"/>
        </w:rPr>
        <w:t xml:space="preserve">do </w:t>
      </w:r>
      <w:r w:rsidR="00C974D0" w:rsidRPr="00321571">
        <w:rPr>
          <w:rFonts w:ascii="Verdana" w:hAnsi="Verdana" w:cstheme="minorHAnsi"/>
          <w:b/>
        </w:rPr>
        <w:t>………………..</w:t>
      </w:r>
    </w:p>
    <w:p w14:paraId="1F1E11B4" w14:textId="77777777" w:rsidR="00C974D0" w:rsidRPr="00321571" w:rsidRDefault="00C974D0" w:rsidP="00321571">
      <w:pPr>
        <w:pStyle w:val="Akapitzlist"/>
        <w:numPr>
          <w:ilvl w:val="0"/>
          <w:numId w:val="4"/>
        </w:numPr>
        <w:spacing w:line="276" w:lineRule="auto"/>
        <w:rPr>
          <w:rFonts w:ascii="Verdana" w:hAnsi="Verdana" w:cstheme="minorHAnsi"/>
        </w:rPr>
      </w:pPr>
      <w:bookmarkStart w:id="0" w:name="_Ref32233439"/>
      <w:bookmarkStart w:id="1" w:name="_Ref32233440"/>
      <w:bookmarkStart w:id="2" w:name="_Ref32233443"/>
      <w:bookmarkStart w:id="3" w:name="_Ref32233446"/>
      <w:r w:rsidRPr="00321571">
        <w:rPr>
          <w:rFonts w:ascii="Verdana" w:hAnsi="Verdana" w:cstheme="minorHAnsi"/>
        </w:rPr>
        <w:t xml:space="preserve">Zezwolenie </w:t>
      </w:r>
      <w:r w:rsidRPr="00321571">
        <w:rPr>
          <w:rFonts w:ascii="Verdana" w:hAnsi="Verdana" w:cstheme="minorHAnsi"/>
          <w:b/>
          <w:bCs/>
        </w:rPr>
        <w:t>nie dotyczy</w:t>
      </w:r>
      <w:r w:rsidRPr="00321571">
        <w:rPr>
          <w:rFonts w:ascii="Verdana" w:hAnsi="Verdana" w:cstheme="minorHAnsi"/>
        </w:rPr>
        <w:t xml:space="preserve"> niedziel i świąt</w:t>
      </w:r>
      <w:bookmarkEnd w:id="0"/>
      <w:bookmarkEnd w:id="1"/>
      <w:bookmarkEnd w:id="2"/>
      <w:bookmarkEnd w:id="3"/>
      <w:r w:rsidR="00E06E25" w:rsidRPr="00321571">
        <w:rPr>
          <w:rFonts w:ascii="Verdana" w:hAnsi="Verdana" w:cstheme="minorHAnsi"/>
        </w:rPr>
        <w:t>.</w:t>
      </w:r>
    </w:p>
    <w:p w14:paraId="5F99F3B7" w14:textId="77777777" w:rsidR="00C974D0" w:rsidRPr="00321571" w:rsidRDefault="00C974D0" w:rsidP="00321571">
      <w:pPr>
        <w:pStyle w:val="Akapitzlist"/>
        <w:numPr>
          <w:ilvl w:val="0"/>
          <w:numId w:val="4"/>
        </w:numPr>
        <w:spacing w:line="276" w:lineRule="auto"/>
        <w:rPr>
          <w:rFonts w:ascii="Verdana" w:hAnsi="Verdana" w:cstheme="minorHAnsi"/>
        </w:rPr>
      </w:pPr>
      <w:r w:rsidRPr="00321571">
        <w:rPr>
          <w:rFonts w:ascii="Verdana" w:hAnsi="Verdana" w:cstheme="minorHAnsi"/>
        </w:rPr>
        <w:t>Zabrania się postoju i parkowania pojazdu na ograniczonych odcinkach dróg.</w:t>
      </w:r>
    </w:p>
    <w:p w14:paraId="30279EB4" w14:textId="77777777" w:rsidR="00C974D0" w:rsidRPr="00321571" w:rsidRDefault="00C974D0" w:rsidP="00321571">
      <w:pPr>
        <w:pStyle w:val="Akapitzlist"/>
        <w:numPr>
          <w:ilvl w:val="0"/>
          <w:numId w:val="4"/>
        </w:numPr>
        <w:spacing w:line="276" w:lineRule="auto"/>
        <w:rPr>
          <w:rFonts w:ascii="Verdana" w:hAnsi="Verdana" w:cstheme="minorHAnsi"/>
        </w:rPr>
      </w:pPr>
      <w:r w:rsidRPr="00321571">
        <w:rPr>
          <w:rFonts w:ascii="Verdana" w:hAnsi="Verdana" w:cstheme="minorHAnsi"/>
        </w:rPr>
        <w:t>W przypadku zabrudzenia jezdni lub chodnika i pobocza należy je niezwłocznie uprzątnąć.</w:t>
      </w:r>
    </w:p>
    <w:p w14:paraId="7B003674" w14:textId="77777777" w:rsidR="00C974D0" w:rsidRPr="00321571" w:rsidRDefault="00C974D0" w:rsidP="00321571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Verdana" w:hAnsi="Verdana" w:cstheme="minorHAnsi"/>
        </w:rPr>
      </w:pPr>
      <w:r w:rsidRPr="00321571">
        <w:rPr>
          <w:rFonts w:ascii="Verdana" w:hAnsi="Verdana" w:cstheme="minorHAnsi"/>
        </w:rPr>
        <w:t>Wnioskodawca ponosi odpowiedzialność oraz pokrywa wszelkie szkody drogowe i osobowe, wynikłe z ruchu pojazdu na ograniczonych odcinkach dróg również wobec osób trzecich   uczestników ruchu.</w:t>
      </w:r>
    </w:p>
    <w:p w14:paraId="523602E4" w14:textId="3E23AF51" w:rsidR="00C974D0" w:rsidRPr="00321571" w:rsidRDefault="00C974D0" w:rsidP="00321571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Verdana" w:hAnsi="Verdana" w:cstheme="minorHAnsi"/>
        </w:rPr>
      </w:pPr>
      <w:r w:rsidRPr="00321571">
        <w:rPr>
          <w:rFonts w:ascii="Verdana" w:hAnsi="Verdana" w:cstheme="minorHAnsi"/>
        </w:rPr>
        <w:t xml:space="preserve">Wnioskodawca naprawi bezzwłocznie wszelkie uszkodzenia nawierzchni oraz </w:t>
      </w:r>
      <w:bookmarkStart w:id="4" w:name="_GoBack"/>
      <w:bookmarkEnd w:id="4"/>
      <w:r w:rsidRPr="00321571">
        <w:rPr>
          <w:rFonts w:ascii="Verdana" w:hAnsi="Verdana" w:cstheme="minorHAnsi"/>
        </w:rPr>
        <w:t xml:space="preserve">pozostałych elementów pasa drogowego wynikłe z prowadzonego ruchu pojazdu. Powyższe wykonać na koszt i staraniem Wnioskodawcy bez ponaglenia. Wnioskodawca wyraża zgodę, że jeśli nie wywiąże się z powyższych zobowiązań, </w:t>
      </w:r>
      <w:r w:rsidR="00F93F6F" w:rsidRPr="00321571">
        <w:rPr>
          <w:rFonts w:ascii="Verdana" w:hAnsi="Verdana" w:cstheme="minorHAnsi"/>
        </w:rPr>
        <w:t>Miasto Szklarska Poręba</w:t>
      </w:r>
      <w:r w:rsidRPr="00321571">
        <w:rPr>
          <w:rFonts w:ascii="Verdana" w:hAnsi="Verdana" w:cstheme="minorHAnsi"/>
        </w:rPr>
        <w:t xml:space="preserve"> zleci dokonanie naprawy, a kosztami obciąży Wnioskodawcę. Nie pokrycie przez Wnioskodawcę kosztów naprawy poniesionych przez zarządcę drogi w ciągu 7 dni od momentu wezwania do zapłaty, spowoduje skierowanie sprawy na drogę sadową.</w:t>
      </w:r>
    </w:p>
    <w:p w14:paraId="5F80BA1F" w14:textId="3895E826" w:rsidR="00EE7B98" w:rsidRPr="00321571" w:rsidRDefault="00EE7B98" w:rsidP="00321571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Verdana" w:hAnsi="Verdana" w:cstheme="minorHAnsi"/>
        </w:rPr>
      </w:pPr>
      <w:r w:rsidRPr="00321571">
        <w:rPr>
          <w:rFonts w:ascii="Verdana" w:hAnsi="Verdana" w:cstheme="minorHAnsi"/>
        </w:rPr>
        <w:t>Brak realizacji powyższych warunków wydanego zezwolenia uprawni</w:t>
      </w:r>
      <w:r w:rsidR="00035356" w:rsidRPr="00321571">
        <w:rPr>
          <w:rFonts w:ascii="Verdana" w:hAnsi="Verdana" w:cstheme="minorHAnsi"/>
        </w:rPr>
        <w:t>a</w:t>
      </w:r>
      <w:r w:rsidRPr="00321571">
        <w:rPr>
          <w:rFonts w:ascii="Verdana" w:hAnsi="Verdana" w:cstheme="minorHAnsi"/>
        </w:rPr>
        <w:t xml:space="preserve"> zarządcę drogi do jego</w:t>
      </w:r>
      <w:r w:rsidR="00F16DC0" w:rsidRPr="00321571">
        <w:rPr>
          <w:rFonts w:ascii="Verdana" w:hAnsi="Verdana" w:cstheme="minorHAnsi"/>
        </w:rPr>
        <w:t xml:space="preserve"> </w:t>
      </w:r>
      <w:r w:rsidRPr="00321571">
        <w:rPr>
          <w:rFonts w:ascii="Verdana" w:hAnsi="Verdana" w:cstheme="minorHAnsi"/>
        </w:rPr>
        <w:t>cofnięcia.</w:t>
      </w:r>
    </w:p>
    <w:p w14:paraId="5436E94A" w14:textId="77777777" w:rsidR="00036FC7" w:rsidRPr="00660EDA" w:rsidRDefault="00036FC7" w:rsidP="008D5338">
      <w:pPr>
        <w:spacing w:line="276" w:lineRule="auto"/>
        <w:jc w:val="right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Strona 2 z 3</w:t>
      </w:r>
    </w:p>
    <w:p w14:paraId="02F95247" w14:textId="77777777" w:rsidR="00660EDA" w:rsidRDefault="00660EDA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31D60FF6" w14:textId="77777777" w:rsidR="00660EDA" w:rsidRDefault="00660EDA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7C2F239D" w14:textId="77777777" w:rsidR="00660EDA" w:rsidRDefault="00660EDA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3776274F" w14:textId="77777777" w:rsidR="00660EDA" w:rsidRDefault="00660EDA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4ACEE37B" w14:textId="77777777" w:rsidR="00660EDA" w:rsidRDefault="00660EDA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59C82249" w14:textId="77777777" w:rsidR="00660EDA" w:rsidRDefault="00660EDA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6DD821BC" w14:textId="77777777" w:rsidR="00660EDA" w:rsidRDefault="00660EDA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17932AA0" w14:textId="77777777" w:rsidR="00660EDA" w:rsidRDefault="00660EDA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00496DD3" w14:textId="77777777" w:rsidR="00F96E1D" w:rsidRPr="00660EDA" w:rsidRDefault="00367FED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ODBIÓR ZEZWOLENIA</w:t>
      </w:r>
      <w:r w:rsidR="00F96E1D" w:rsidRPr="00660EDA">
        <w:rPr>
          <w:rFonts w:ascii="Verdana" w:hAnsi="Verdana" w:cstheme="minorHAnsi"/>
          <w:sz w:val="20"/>
          <w:szCs w:val="20"/>
          <w:vertAlign w:val="superscript"/>
        </w:rPr>
        <w:t>3</w:t>
      </w:r>
      <w:r w:rsidRPr="00660EDA">
        <w:rPr>
          <w:rFonts w:ascii="Verdana" w:hAnsi="Verdana" w:cstheme="minorHAnsi"/>
          <w:sz w:val="20"/>
          <w:szCs w:val="20"/>
        </w:rPr>
        <w:t xml:space="preserve"> </w:t>
      </w:r>
    </w:p>
    <w:p w14:paraId="1C06E4B0" w14:textId="48C63D31" w:rsidR="0072008B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367FED" w:rsidRPr="00660EDA">
        <w:rPr>
          <w:rFonts w:ascii="Verdana" w:hAnsi="Verdana" w:cstheme="minorHAnsi"/>
          <w:sz w:val="20"/>
          <w:szCs w:val="20"/>
        </w:rPr>
        <w:t xml:space="preserve">W siedzibie </w:t>
      </w:r>
      <w:r w:rsidR="00F8158B" w:rsidRPr="00660EDA">
        <w:rPr>
          <w:rFonts w:ascii="Verdana" w:hAnsi="Verdana" w:cstheme="minorHAnsi"/>
          <w:sz w:val="20"/>
          <w:szCs w:val="20"/>
        </w:rPr>
        <w:t>Urzędu Miejskiego w Szklarskiej Porębie</w:t>
      </w:r>
      <w:r w:rsidR="00367FED" w:rsidRPr="00660EDA">
        <w:rPr>
          <w:rFonts w:ascii="Verdana" w:hAnsi="Verdana" w:cstheme="minorHAnsi"/>
          <w:sz w:val="20"/>
          <w:szCs w:val="20"/>
        </w:rPr>
        <w:t xml:space="preserve"> osobiście </w:t>
      </w:r>
    </w:p>
    <w:p w14:paraId="4F7FEDC8" w14:textId="77777777" w:rsidR="00367FED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367FED" w:rsidRPr="00660EDA">
        <w:rPr>
          <w:rFonts w:ascii="Verdana" w:hAnsi="Verdana" w:cstheme="minorHAnsi"/>
          <w:sz w:val="20"/>
          <w:szCs w:val="20"/>
        </w:rPr>
        <w:t>Za pośrednictwem Poczty Polskiej na adres wskazany we wniosku,</w:t>
      </w:r>
    </w:p>
    <w:p w14:paraId="79D20292" w14:textId="77777777" w:rsidR="00367FED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1052B0" w:rsidRPr="00660EDA">
        <w:rPr>
          <w:rFonts w:ascii="Verdana" w:hAnsi="Verdana" w:cstheme="minorHAnsi"/>
          <w:sz w:val="20"/>
          <w:szCs w:val="20"/>
        </w:rPr>
        <w:t>Przez osobę upoważnioną</w:t>
      </w:r>
      <w:r w:rsidR="00367FED" w:rsidRPr="00660EDA">
        <w:rPr>
          <w:rFonts w:ascii="Verdana" w:hAnsi="Verdana" w:cstheme="minorHAnsi"/>
          <w:sz w:val="20"/>
          <w:szCs w:val="20"/>
        </w:rPr>
        <w:t xml:space="preserve"> pisemnie przez uprawnionego/uprawnionych do reprezentowania wnioskodawcy tj.:</w:t>
      </w:r>
    </w:p>
    <w:p w14:paraId="08B990FB" w14:textId="77777777" w:rsidR="005114E7" w:rsidRPr="00660EDA" w:rsidRDefault="005114E7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51FB9D10" w14:textId="564AE5D3" w:rsidR="00367FED" w:rsidRPr="00660EDA" w:rsidRDefault="008D5338" w:rsidP="001419A2">
      <w:pPr>
        <w:spacing w:line="276" w:lineRule="auto"/>
        <w:jc w:val="right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……………….</w:t>
      </w:r>
      <w:r w:rsidR="0033198D" w:rsidRPr="00660EDA">
        <w:rPr>
          <w:rFonts w:ascii="Verdana" w:hAnsi="Verdana" w:cstheme="minorHAnsi"/>
          <w:sz w:val="20"/>
          <w:szCs w:val="20"/>
        </w:rPr>
        <w:t>…………</w:t>
      </w:r>
      <w:r w:rsidR="00367FED" w:rsidRPr="00660EDA">
        <w:rPr>
          <w:rFonts w:ascii="Verdana" w:hAnsi="Verdana" w:cstheme="minorHAnsi"/>
          <w:sz w:val="20"/>
          <w:szCs w:val="20"/>
        </w:rPr>
        <w:t>……………………………..</w:t>
      </w:r>
    </w:p>
    <w:p w14:paraId="3CC54B46" w14:textId="77777777" w:rsidR="00367FED" w:rsidRPr="00660EDA" w:rsidRDefault="0033198D" w:rsidP="001419A2">
      <w:pPr>
        <w:spacing w:line="276" w:lineRule="auto"/>
        <w:jc w:val="right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d</w:t>
      </w:r>
      <w:r w:rsidR="00367FED" w:rsidRPr="00660EDA">
        <w:rPr>
          <w:rFonts w:ascii="Verdana" w:hAnsi="Verdana" w:cstheme="minorHAnsi"/>
          <w:sz w:val="20"/>
          <w:szCs w:val="20"/>
        </w:rPr>
        <w:t>ata i podpis osoby upoważnionej</w:t>
      </w:r>
    </w:p>
    <w:p w14:paraId="77E59BCF" w14:textId="77777777" w:rsidR="0089424C" w:rsidRPr="00660EDA" w:rsidRDefault="0089424C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3E975D2B" w14:textId="77777777" w:rsidR="00367FED" w:rsidRPr="00660EDA" w:rsidRDefault="00367FED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4FDE15F5" w14:textId="77777777" w:rsidR="005114E7" w:rsidRPr="00660EDA" w:rsidRDefault="005114E7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15FD41F5" w14:textId="77777777" w:rsidR="00367FED" w:rsidRPr="00660EDA" w:rsidRDefault="00367FED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Verdana" w:hAnsi="Verdana" w:cstheme="minorHAnsi"/>
          <w:sz w:val="20"/>
          <w:szCs w:val="20"/>
        </w:rPr>
        <w:t>Do wniosku załączam</w:t>
      </w:r>
      <w:r w:rsidR="00F96E1D" w:rsidRPr="00660EDA">
        <w:rPr>
          <w:rFonts w:ascii="Verdana" w:hAnsi="Verdana" w:cstheme="minorHAnsi"/>
          <w:sz w:val="20"/>
          <w:szCs w:val="20"/>
          <w:vertAlign w:val="superscript"/>
        </w:rPr>
        <w:t>3</w:t>
      </w:r>
      <w:r w:rsidRPr="00660EDA">
        <w:rPr>
          <w:rFonts w:ascii="Verdana" w:hAnsi="Verdana" w:cstheme="minorHAnsi"/>
          <w:sz w:val="20"/>
          <w:szCs w:val="20"/>
        </w:rPr>
        <w:t>:</w:t>
      </w:r>
    </w:p>
    <w:p w14:paraId="2FD80156" w14:textId="77777777" w:rsidR="00367FED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367FED" w:rsidRPr="00660EDA">
        <w:rPr>
          <w:rFonts w:ascii="Verdana" w:hAnsi="Verdana" w:cstheme="minorHAnsi"/>
          <w:sz w:val="20"/>
          <w:szCs w:val="20"/>
        </w:rPr>
        <w:t>Oświadczenie o posiadaniu ważnego pozwolenia na budowę  lub o zgłoszeniu budowy lub prowadzonych robót właściwemu organowi administracji architektoniczno-budowlanej,</w:t>
      </w:r>
    </w:p>
    <w:p w14:paraId="0CB815F7" w14:textId="77777777" w:rsidR="00367FED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367FED" w:rsidRPr="00660EDA">
        <w:rPr>
          <w:rFonts w:ascii="Verdana" w:hAnsi="Verdana" w:cstheme="minorHAnsi"/>
          <w:sz w:val="20"/>
          <w:szCs w:val="20"/>
        </w:rPr>
        <w:t>Oświadczenie o odbywającej się uroczystości lub imprezie,</w:t>
      </w:r>
    </w:p>
    <w:p w14:paraId="0D2F506B" w14:textId="443D9422" w:rsidR="00367FED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367FED" w:rsidRPr="00660EDA">
        <w:rPr>
          <w:rFonts w:ascii="Verdana" w:hAnsi="Verdana" w:cstheme="minorHAnsi"/>
          <w:sz w:val="20"/>
          <w:szCs w:val="20"/>
        </w:rPr>
        <w:t xml:space="preserve">Fragment planu </w:t>
      </w:r>
      <w:r w:rsidR="00F8158B" w:rsidRPr="00660EDA">
        <w:rPr>
          <w:rFonts w:ascii="Verdana" w:hAnsi="Verdana" w:cstheme="minorHAnsi"/>
          <w:sz w:val="20"/>
          <w:szCs w:val="20"/>
        </w:rPr>
        <w:t>gminy</w:t>
      </w:r>
      <w:r w:rsidR="001052B0" w:rsidRPr="00660EDA">
        <w:rPr>
          <w:rFonts w:ascii="Verdana" w:hAnsi="Verdana" w:cstheme="minorHAnsi"/>
          <w:sz w:val="20"/>
          <w:szCs w:val="20"/>
        </w:rPr>
        <w:t xml:space="preserve"> z naniesioną trasą przejazdu,</w:t>
      </w:r>
    </w:p>
    <w:p w14:paraId="6B2CC860" w14:textId="77777777" w:rsidR="00367FED" w:rsidRPr="00660EDA" w:rsidRDefault="00E55C04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  <w:r w:rsidRPr="00660EDA">
        <w:rPr>
          <w:rFonts w:ascii="MS Gothic" w:eastAsia="MS Gothic" w:hAnsi="MS Gothic" w:cs="MS Gothic" w:hint="eastAsia"/>
          <w:color w:val="000000"/>
          <w:sz w:val="20"/>
          <w:szCs w:val="20"/>
          <w:shd w:val="clear" w:color="auto" w:fill="F9F9F9"/>
        </w:rPr>
        <w:t>☐</w:t>
      </w:r>
      <w:r w:rsidR="0033198D" w:rsidRPr="00660EDA">
        <w:rPr>
          <w:rFonts w:ascii="Verdana" w:eastAsia="Arial Unicode MS" w:hAnsi="Verdana" w:cstheme="minorHAnsi"/>
          <w:color w:val="000000"/>
          <w:sz w:val="20"/>
          <w:szCs w:val="20"/>
          <w:shd w:val="clear" w:color="auto" w:fill="F9F9F9"/>
        </w:rPr>
        <w:t xml:space="preserve"> </w:t>
      </w:r>
      <w:r w:rsidR="00367FED" w:rsidRPr="00660EDA">
        <w:rPr>
          <w:rFonts w:ascii="Verdana" w:hAnsi="Verdana" w:cstheme="minorHAnsi"/>
          <w:sz w:val="20"/>
          <w:szCs w:val="20"/>
        </w:rPr>
        <w:t>W przypadku spółki cywilnej kserokopia umowy spółki zarejestrowana we Właściwym Urzędzie Skarbowym</w:t>
      </w:r>
    </w:p>
    <w:p w14:paraId="300FEADC" w14:textId="77777777" w:rsidR="00367FED" w:rsidRPr="00660EDA" w:rsidRDefault="00367FED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6DB1C79F" w14:textId="77777777" w:rsidR="007B0E0D" w:rsidRPr="00660EDA" w:rsidRDefault="007B0E0D" w:rsidP="001419A2">
      <w:pPr>
        <w:spacing w:line="276" w:lineRule="auto"/>
        <w:rPr>
          <w:rFonts w:ascii="Verdana" w:hAnsi="Verdana" w:cstheme="minorHAnsi"/>
          <w:sz w:val="20"/>
          <w:szCs w:val="20"/>
        </w:rPr>
      </w:pPr>
    </w:p>
    <w:p w14:paraId="5422427B" w14:textId="6B9E0F2E" w:rsidR="008D5338" w:rsidRPr="00E53F92" w:rsidRDefault="008D5338" w:rsidP="008D5338">
      <w:pPr>
        <w:spacing w:line="276" w:lineRule="auto"/>
        <w:rPr>
          <w:rFonts w:ascii="Calibri" w:hAnsi="Calibri" w:cs="Calibri"/>
        </w:rPr>
      </w:pPr>
      <w:r w:rsidRPr="00660EDA">
        <w:rPr>
          <w:rFonts w:ascii="Verdana" w:hAnsi="Verdana" w:cstheme="minorHAnsi"/>
          <w:sz w:val="20"/>
          <w:szCs w:val="20"/>
        </w:rPr>
        <w:br/>
      </w:r>
      <w:r w:rsidRPr="00660EDA">
        <w:rPr>
          <w:rFonts w:ascii="Verdana" w:hAnsi="Verdana" w:cstheme="minorHAnsi"/>
          <w:sz w:val="20"/>
          <w:szCs w:val="20"/>
        </w:rPr>
        <w:br/>
      </w:r>
      <w:r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br/>
      </w:r>
    </w:p>
    <w:p w14:paraId="239F0D8C" w14:textId="278FD670" w:rsidR="00367FED" w:rsidRPr="001419A2" w:rsidRDefault="00367FED" w:rsidP="001419A2">
      <w:pPr>
        <w:spacing w:line="276" w:lineRule="auto"/>
        <w:rPr>
          <w:rFonts w:asciiTheme="minorHAnsi" w:hAnsiTheme="minorHAnsi" w:cstheme="minorHAnsi"/>
        </w:rPr>
      </w:pPr>
      <w:r w:rsidRPr="001419A2">
        <w:rPr>
          <w:rFonts w:asciiTheme="minorHAnsi" w:hAnsiTheme="minorHAnsi" w:cstheme="minorHAnsi"/>
        </w:rPr>
        <w:t>______________________________________________</w:t>
      </w:r>
      <w:r w:rsidR="0033198D" w:rsidRPr="001419A2">
        <w:rPr>
          <w:rFonts w:asciiTheme="minorHAnsi" w:hAnsiTheme="minorHAnsi" w:cstheme="minorHAnsi"/>
        </w:rPr>
        <w:t>_____________________________</w:t>
      </w:r>
      <w:r w:rsidR="0033198D" w:rsidRPr="001419A2">
        <w:rPr>
          <w:rFonts w:asciiTheme="minorHAnsi" w:hAnsiTheme="minorHAnsi" w:cstheme="minorHAnsi"/>
        </w:rPr>
        <w:br/>
      </w:r>
      <w:r w:rsidRPr="001419A2">
        <w:rPr>
          <w:rFonts w:asciiTheme="minorHAnsi" w:hAnsiTheme="minorHAnsi" w:cstheme="minorHAnsi"/>
          <w:vertAlign w:val="superscript"/>
        </w:rPr>
        <w:t>2</w:t>
      </w:r>
      <w:r w:rsidR="00E55C04" w:rsidRPr="001419A2">
        <w:rPr>
          <w:rFonts w:asciiTheme="minorHAnsi" w:hAnsiTheme="minorHAnsi" w:cstheme="minorHAnsi"/>
          <w:vertAlign w:val="superscript"/>
        </w:rPr>
        <w:t xml:space="preserve"> </w:t>
      </w:r>
      <w:r w:rsidRPr="001419A2">
        <w:rPr>
          <w:rFonts w:asciiTheme="minorHAnsi" w:hAnsiTheme="minorHAnsi" w:cstheme="minorHAnsi"/>
        </w:rPr>
        <w:t>Właściwe podkreślić</w:t>
      </w:r>
    </w:p>
    <w:p w14:paraId="6838A09A" w14:textId="4FC217C5" w:rsidR="008D5338" w:rsidRDefault="00F96E1D" w:rsidP="008D5338">
      <w:pPr>
        <w:tabs>
          <w:tab w:val="left" w:pos="7797"/>
        </w:tabs>
        <w:spacing w:line="276" w:lineRule="auto"/>
        <w:rPr>
          <w:rFonts w:asciiTheme="minorHAnsi" w:hAnsiTheme="minorHAnsi" w:cstheme="minorHAnsi"/>
        </w:rPr>
      </w:pPr>
      <w:r w:rsidRPr="001419A2">
        <w:rPr>
          <w:rFonts w:asciiTheme="minorHAnsi" w:hAnsiTheme="minorHAnsi" w:cstheme="minorHAnsi"/>
          <w:vertAlign w:val="superscript"/>
        </w:rPr>
        <w:t>3</w:t>
      </w:r>
      <w:r w:rsidR="00E55C04" w:rsidRPr="001419A2">
        <w:rPr>
          <w:rFonts w:asciiTheme="minorHAnsi" w:hAnsiTheme="minorHAnsi" w:cstheme="minorHAnsi"/>
        </w:rPr>
        <w:t xml:space="preserve"> Właściwe zaznaczyć</w:t>
      </w:r>
      <w:r w:rsidR="008D5338">
        <w:rPr>
          <w:rFonts w:asciiTheme="minorHAnsi" w:hAnsiTheme="minorHAnsi" w:cstheme="minorHAnsi"/>
        </w:rPr>
        <w:t xml:space="preserve"> </w:t>
      </w:r>
    </w:p>
    <w:p w14:paraId="27D788E8" w14:textId="5F7612F5" w:rsidR="003921FD" w:rsidRPr="001419A2" w:rsidRDefault="0033198D" w:rsidP="008D5338">
      <w:pPr>
        <w:tabs>
          <w:tab w:val="left" w:pos="7797"/>
        </w:tabs>
        <w:spacing w:line="276" w:lineRule="auto"/>
        <w:jc w:val="right"/>
        <w:rPr>
          <w:rFonts w:asciiTheme="minorHAnsi" w:hAnsiTheme="minorHAnsi" w:cstheme="minorHAnsi"/>
        </w:rPr>
      </w:pPr>
      <w:r w:rsidRPr="001419A2">
        <w:rPr>
          <w:rFonts w:asciiTheme="minorHAnsi" w:hAnsiTheme="minorHAnsi" w:cstheme="minorHAnsi"/>
        </w:rPr>
        <w:t xml:space="preserve">Strona </w:t>
      </w:r>
      <w:r w:rsidR="0089424C" w:rsidRPr="001419A2">
        <w:rPr>
          <w:rFonts w:asciiTheme="minorHAnsi" w:hAnsiTheme="minorHAnsi" w:cstheme="minorHAnsi"/>
        </w:rPr>
        <w:t>3</w:t>
      </w:r>
      <w:r w:rsidRPr="001419A2">
        <w:rPr>
          <w:rFonts w:asciiTheme="minorHAnsi" w:hAnsiTheme="minorHAnsi" w:cstheme="minorHAnsi"/>
        </w:rPr>
        <w:t xml:space="preserve"> z </w:t>
      </w:r>
      <w:r w:rsidR="0089424C" w:rsidRPr="001419A2">
        <w:rPr>
          <w:rFonts w:asciiTheme="minorHAnsi" w:hAnsiTheme="minorHAnsi" w:cstheme="minorHAnsi"/>
        </w:rPr>
        <w:t>3</w:t>
      </w:r>
    </w:p>
    <w:sectPr w:rsidR="003921FD" w:rsidRPr="001419A2" w:rsidSect="0033198D">
      <w:pgSz w:w="11906" w:h="16838"/>
      <w:pgMar w:top="851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80DAF8" w14:textId="77777777" w:rsidR="003C7E4D" w:rsidRDefault="003C7E4D">
      <w:r>
        <w:separator/>
      </w:r>
    </w:p>
  </w:endnote>
  <w:endnote w:type="continuationSeparator" w:id="0">
    <w:p w14:paraId="58F71104" w14:textId="77777777" w:rsidR="003C7E4D" w:rsidRDefault="003C7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E3193A" w14:textId="77777777" w:rsidR="003C7E4D" w:rsidRDefault="003C7E4D">
      <w:r>
        <w:separator/>
      </w:r>
    </w:p>
  </w:footnote>
  <w:footnote w:type="continuationSeparator" w:id="0">
    <w:p w14:paraId="1D432D5C" w14:textId="77777777" w:rsidR="003C7E4D" w:rsidRDefault="003C7E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2166B0"/>
    <w:multiLevelType w:val="hybridMultilevel"/>
    <w:tmpl w:val="987661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D43E76"/>
    <w:multiLevelType w:val="hybridMultilevel"/>
    <w:tmpl w:val="0FDA7BFE"/>
    <w:lvl w:ilvl="0" w:tplc="4D18F668">
      <w:start w:val="1"/>
      <w:numFmt w:val="decimal"/>
      <w:lvlText w:val="%1)"/>
      <w:lvlJc w:val="left"/>
      <w:pPr>
        <w:ind w:left="786" w:hanging="360"/>
      </w:pPr>
      <w:rPr>
        <w:rFonts w:ascii="Calibri" w:hAnsi="Calibri" w:hint="default"/>
        <w:b w:val="0"/>
        <w:i w:val="0"/>
        <w:iCs w:val="0"/>
        <w:caps w:val="0"/>
        <w:strike w:val="0"/>
        <w:dstrike w:val="0"/>
        <w:vanish w:val="0"/>
        <w:webHidden w:val="0"/>
        <w:color w:val="auto"/>
        <w:spacing w:val="0"/>
        <w:w w:val="100"/>
        <w:kern w:val="0"/>
        <w:position w:val="0"/>
        <w:sz w:val="20"/>
        <w:szCs w:val="16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124563"/>
    <w:multiLevelType w:val="hybridMultilevel"/>
    <w:tmpl w:val="9DF41A36"/>
    <w:lvl w:ilvl="0" w:tplc="0415000F">
      <w:start w:val="1"/>
      <w:numFmt w:val="decimal"/>
      <w:lvlText w:val="%1."/>
      <w:lvlJc w:val="left"/>
      <w:pPr>
        <w:ind w:left="0" w:hanging="360"/>
      </w:pPr>
    </w:lvl>
    <w:lvl w:ilvl="1" w:tplc="04150019">
      <w:start w:val="1"/>
      <w:numFmt w:val="lowerLetter"/>
      <w:lvlText w:val="%2."/>
      <w:lvlJc w:val="left"/>
      <w:pPr>
        <w:ind w:left="72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16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8BD3041"/>
    <w:multiLevelType w:val="hybridMultilevel"/>
    <w:tmpl w:val="E8C67C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D7B"/>
    <w:rsid w:val="000101F5"/>
    <w:rsid w:val="00035356"/>
    <w:rsid w:val="00036FC7"/>
    <w:rsid w:val="000A7AD6"/>
    <w:rsid w:val="000C1153"/>
    <w:rsid w:val="001052B0"/>
    <w:rsid w:val="00116EB8"/>
    <w:rsid w:val="0012684D"/>
    <w:rsid w:val="001419A2"/>
    <w:rsid w:val="00147D81"/>
    <w:rsid w:val="0022211E"/>
    <w:rsid w:val="002B3D7B"/>
    <w:rsid w:val="00305DA2"/>
    <w:rsid w:val="00321571"/>
    <w:rsid w:val="0033198D"/>
    <w:rsid w:val="0036388B"/>
    <w:rsid w:val="00367FED"/>
    <w:rsid w:val="003921FD"/>
    <w:rsid w:val="003B73F5"/>
    <w:rsid w:val="003C7E4D"/>
    <w:rsid w:val="003D6FEE"/>
    <w:rsid w:val="005114E7"/>
    <w:rsid w:val="005829E3"/>
    <w:rsid w:val="006062FE"/>
    <w:rsid w:val="00660EDA"/>
    <w:rsid w:val="006B536F"/>
    <w:rsid w:val="00713384"/>
    <w:rsid w:val="0072008B"/>
    <w:rsid w:val="00742FDA"/>
    <w:rsid w:val="007664CD"/>
    <w:rsid w:val="00797B00"/>
    <w:rsid w:val="007B0E0D"/>
    <w:rsid w:val="007F031B"/>
    <w:rsid w:val="0080531D"/>
    <w:rsid w:val="00840757"/>
    <w:rsid w:val="0084412B"/>
    <w:rsid w:val="0088754E"/>
    <w:rsid w:val="0089424C"/>
    <w:rsid w:val="008D5338"/>
    <w:rsid w:val="008F2611"/>
    <w:rsid w:val="00915C05"/>
    <w:rsid w:val="009772FF"/>
    <w:rsid w:val="00981F11"/>
    <w:rsid w:val="009A23A4"/>
    <w:rsid w:val="009C2387"/>
    <w:rsid w:val="009F133C"/>
    <w:rsid w:val="00A855DC"/>
    <w:rsid w:val="00B10D4B"/>
    <w:rsid w:val="00B94052"/>
    <w:rsid w:val="00BC6690"/>
    <w:rsid w:val="00BD125C"/>
    <w:rsid w:val="00C974D0"/>
    <w:rsid w:val="00CD60FE"/>
    <w:rsid w:val="00CF56AB"/>
    <w:rsid w:val="00D0113E"/>
    <w:rsid w:val="00D25860"/>
    <w:rsid w:val="00D86E10"/>
    <w:rsid w:val="00D91FA8"/>
    <w:rsid w:val="00DB50D5"/>
    <w:rsid w:val="00E01C87"/>
    <w:rsid w:val="00E06E25"/>
    <w:rsid w:val="00E44BFD"/>
    <w:rsid w:val="00E55C04"/>
    <w:rsid w:val="00E74BF2"/>
    <w:rsid w:val="00EE7B98"/>
    <w:rsid w:val="00F16DC0"/>
    <w:rsid w:val="00F21906"/>
    <w:rsid w:val="00F31D51"/>
    <w:rsid w:val="00F404BE"/>
    <w:rsid w:val="00F40F05"/>
    <w:rsid w:val="00F8158B"/>
    <w:rsid w:val="00F93F6F"/>
    <w:rsid w:val="00F96E1D"/>
    <w:rsid w:val="00FF6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95D12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56A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9F133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F133C"/>
    <w:rPr>
      <w:sz w:val="24"/>
      <w:szCs w:val="24"/>
    </w:rPr>
  </w:style>
  <w:style w:type="paragraph" w:styleId="Stopka">
    <w:name w:val="footer"/>
    <w:basedOn w:val="Normalny"/>
    <w:link w:val="StopkaZnak"/>
    <w:rsid w:val="009F133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9F133C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84412B"/>
    <w:pPr>
      <w:autoSpaceDE w:val="0"/>
      <w:autoSpaceDN w:val="0"/>
      <w:ind w:left="720"/>
      <w:contextualSpacing/>
    </w:pPr>
    <w:rPr>
      <w:rFonts w:eastAsiaTheme="minorEastAsia"/>
      <w:sz w:val="20"/>
      <w:szCs w:val="20"/>
    </w:rPr>
  </w:style>
  <w:style w:type="table" w:styleId="Tabela-Siatka">
    <w:name w:val="Table Grid"/>
    <w:basedOn w:val="Standardowy"/>
    <w:rsid w:val="00F404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B0E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56A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9F133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F133C"/>
    <w:rPr>
      <w:sz w:val="24"/>
      <w:szCs w:val="24"/>
    </w:rPr>
  </w:style>
  <w:style w:type="paragraph" w:styleId="Stopka">
    <w:name w:val="footer"/>
    <w:basedOn w:val="Normalny"/>
    <w:link w:val="StopkaZnak"/>
    <w:rsid w:val="009F133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9F133C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84412B"/>
    <w:pPr>
      <w:autoSpaceDE w:val="0"/>
      <w:autoSpaceDN w:val="0"/>
      <w:ind w:left="720"/>
      <w:contextualSpacing/>
    </w:pPr>
    <w:rPr>
      <w:rFonts w:eastAsiaTheme="minorEastAsia"/>
      <w:sz w:val="20"/>
      <w:szCs w:val="20"/>
    </w:rPr>
  </w:style>
  <w:style w:type="table" w:styleId="Tabela-Siatka">
    <w:name w:val="Table Grid"/>
    <w:basedOn w:val="Standardowy"/>
    <w:rsid w:val="00F404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B0E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nikt\Pulpit\Office%20Word%202003%20Look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376295-217D-46CB-BC99-1F8A22179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Office Word 2003 Look</Template>
  <TotalTime>0</TotalTime>
  <Pages>3</Pages>
  <Words>689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2023-07-13T09:11:00Z</dcterms:created>
  <dcterms:modified xsi:type="dcterms:W3CDTF">2023-07-13T09:11:00Z</dcterms:modified>
</cp:coreProperties>
</file>